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FFBC1" w14:textId="77777777" w:rsidR="00DA69C0" w:rsidRDefault="00DA69C0">
      <w:pPr>
        <w:pStyle w:val="Otsikko1"/>
      </w:pPr>
    </w:p>
    <w:p w14:paraId="40A9FDDE" w14:textId="77777777" w:rsidR="008C2AA8" w:rsidRDefault="003E601C" w:rsidP="008C2AA8">
      <w:pPr>
        <w:pStyle w:val="Otsikko2"/>
      </w:pPr>
      <w:r>
        <w:t>Tiedot kurssista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1"/>
        <w:gridCol w:w="2238"/>
        <w:gridCol w:w="1134"/>
        <w:gridCol w:w="1998"/>
        <w:gridCol w:w="785"/>
        <w:gridCol w:w="1126"/>
      </w:tblGrid>
      <w:tr w:rsidR="008B6365" w14:paraId="0CC1F346" w14:textId="77777777" w:rsidTr="005A619F">
        <w:trPr>
          <w:trHeight w:val="432"/>
        </w:trPr>
        <w:tc>
          <w:tcPr>
            <w:tcW w:w="1731" w:type="dxa"/>
            <w:tcMar>
              <w:right w:w="115" w:type="dxa"/>
            </w:tcMar>
            <w:vAlign w:val="bottom"/>
          </w:tcPr>
          <w:p w14:paraId="547D16EC" w14:textId="77777777" w:rsidR="008B6365" w:rsidRDefault="003E601C" w:rsidP="005A5523">
            <w:r>
              <w:t>Paikka</w:t>
            </w:r>
            <w:r w:rsidR="008C2AA8">
              <w:rPr>
                <w:lang w:bidi="fi-FI"/>
              </w:rPr>
              <w:t>:</w:t>
            </w:r>
          </w:p>
        </w:tc>
        <w:tc>
          <w:tcPr>
            <w:tcW w:w="2238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5DE53D70" w14:textId="77777777" w:rsidR="008B6365" w:rsidRDefault="008B6365" w:rsidP="005A5523"/>
        </w:tc>
        <w:tc>
          <w:tcPr>
            <w:tcW w:w="1134" w:type="dxa"/>
            <w:tcMar>
              <w:right w:w="115" w:type="dxa"/>
            </w:tcMar>
            <w:vAlign w:val="bottom"/>
          </w:tcPr>
          <w:p w14:paraId="3E72EC7F" w14:textId="77777777" w:rsidR="008B6365" w:rsidRDefault="003E601C" w:rsidP="005A5523">
            <w:pPr>
              <w:jc w:val="right"/>
            </w:pPr>
            <w:r>
              <w:t>Järjestäjä</w:t>
            </w:r>
            <w:r w:rsidR="00075CF6">
              <w:rPr>
                <w:lang w:bidi="fi-FI"/>
              </w:rPr>
              <w:t>:</w:t>
            </w:r>
          </w:p>
        </w:tc>
        <w:tc>
          <w:tcPr>
            <w:tcW w:w="1998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59E792CF" w14:textId="77777777" w:rsidR="008B6365" w:rsidRDefault="008B6365" w:rsidP="005A5523"/>
        </w:tc>
        <w:tc>
          <w:tcPr>
            <w:tcW w:w="785" w:type="dxa"/>
            <w:tcMar>
              <w:right w:w="115" w:type="dxa"/>
            </w:tcMar>
            <w:vAlign w:val="bottom"/>
          </w:tcPr>
          <w:p w14:paraId="23F804C4" w14:textId="77777777" w:rsidR="008B6365" w:rsidRDefault="0046528E" w:rsidP="005A5523">
            <w:pPr>
              <w:jc w:val="right"/>
            </w:pPr>
            <w:sdt>
              <w:sdtPr>
                <w:alias w:val="Aika:"/>
                <w:tag w:val="Aika:"/>
                <w:id w:val="-431667029"/>
                <w:placeholder>
                  <w:docPart w:val="92ABB14CF143494DAB01D461D15F4E1C"/>
                </w:placeholder>
                <w:temporary/>
                <w:showingPlcHdr/>
                <w15:appearance w15:val="hidden"/>
              </w:sdtPr>
              <w:sdtEndPr/>
              <w:sdtContent>
                <w:r w:rsidR="00C65A12">
                  <w:rPr>
                    <w:lang w:bidi="fi-FI"/>
                  </w:rPr>
                  <w:t>Aika</w:t>
                </w:r>
              </w:sdtContent>
            </w:sdt>
            <w:r w:rsidR="00075CF6">
              <w:rPr>
                <w:lang w:bidi="fi-FI"/>
              </w:rPr>
              <w:t>:</w:t>
            </w:r>
          </w:p>
        </w:tc>
        <w:tc>
          <w:tcPr>
            <w:tcW w:w="112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7CDB8673" w14:textId="77777777" w:rsidR="008B6365" w:rsidRDefault="008B6365" w:rsidP="005A5523"/>
        </w:tc>
      </w:tr>
    </w:tbl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9"/>
        <w:gridCol w:w="7287"/>
      </w:tblGrid>
      <w:tr w:rsidR="004668FB" w14:paraId="39E12889" w14:textId="77777777" w:rsidTr="003E601C">
        <w:trPr>
          <w:trHeight w:val="432"/>
        </w:trPr>
        <w:tc>
          <w:tcPr>
            <w:tcW w:w="173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079E83E6" w14:textId="77777777" w:rsidR="004668FB" w:rsidRDefault="003E601C" w:rsidP="004509FE">
            <w:r>
              <w:t>Kurssin johtaja</w:t>
            </w:r>
            <w:r w:rsidR="004668FB">
              <w:rPr>
                <w:lang w:bidi="fi-FI"/>
              </w:rPr>
              <w:t>:</w:t>
            </w:r>
          </w:p>
        </w:tc>
        <w:tc>
          <w:tcPr>
            <w:tcW w:w="7287" w:type="dxa"/>
            <w:tcMar>
              <w:left w:w="0" w:type="dxa"/>
              <w:right w:w="115" w:type="dxa"/>
            </w:tcMar>
            <w:vAlign w:val="bottom"/>
          </w:tcPr>
          <w:p w14:paraId="6736BC42" w14:textId="77777777" w:rsidR="004668FB" w:rsidRDefault="004668FB" w:rsidP="004509FE"/>
        </w:tc>
      </w:tr>
    </w:tbl>
    <w:p w14:paraId="0DDCF394" w14:textId="77777777" w:rsidR="003E601C" w:rsidRDefault="003E601C" w:rsidP="008D5C81"/>
    <w:p w14:paraId="70792624" w14:textId="77777777" w:rsidR="003E601C" w:rsidRDefault="00584E72" w:rsidP="003E601C">
      <w:pPr>
        <w:pStyle w:val="Otsikko2"/>
      </w:pPr>
      <w:r w:rsidRPr="00C8326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75E1E" wp14:editId="0642A69A">
                <wp:simplePos x="0" y="0"/>
                <wp:positionH relativeFrom="column">
                  <wp:posOffset>3159457</wp:posOffset>
                </wp:positionH>
                <wp:positionV relativeFrom="paragraph">
                  <wp:posOffset>237054</wp:posOffset>
                </wp:positionV>
                <wp:extent cx="2545307" cy="702859"/>
                <wp:effectExtent l="0" t="0" r="26670" b="21590"/>
                <wp:wrapNone/>
                <wp:docPr id="12" name="Suorakulmi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307" cy="70285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AC8F0" w14:textId="77777777" w:rsidR="00584E72" w:rsidRPr="00584E72" w:rsidRDefault="00584E72" w:rsidP="00584E7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84E72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Täytä lomake ja jätä se kurssin johtajalle.</w:t>
                            </w:r>
                          </w:p>
                          <w:p w14:paraId="004B9BF3" w14:textId="77777777" w:rsidR="00584E72" w:rsidRPr="00584E72" w:rsidRDefault="00584E72" w:rsidP="00584E7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84E72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Jos korotat tai uusit korttiasi, liitä mukaan</w:t>
                            </w:r>
                          </w:p>
                          <w:p w14:paraId="6FAA5705" w14:textId="77777777" w:rsidR="00584E72" w:rsidRPr="00584E72" w:rsidRDefault="00584E72" w:rsidP="00584E7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84E72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edellinen tuomarikortti.</w:t>
                            </w:r>
                          </w:p>
                          <w:p w14:paraId="74D95F4A" w14:textId="77777777" w:rsidR="00584E72" w:rsidRPr="00584E72" w:rsidRDefault="00584E72" w:rsidP="00584E7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84E72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Kun haet ylituomarikorttia, liitä mukaan myös</w:t>
                            </w:r>
                          </w:p>
                          <w:p w14:paraId="52298781" w14:textId="77777777" w:rsidR="00584E72" w:rsidRPr="00584E72" w:rsidRDefault="00584E72" w:rsidP="00584E72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84E72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passikuva. Kirjoita nimesi passikuvan taakse.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75E1E" id="Suorakulmio 12" o:spid="_x0000_s1026" style="position:absolute;left:0;text-align:left;margin-left:248.8pt;margin-top:18.65pt;width:200.4pt;height:55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DxiAIAAHEFAAAOAAAAZHJzL2Uyb0RvYy54bWysVE1v2zAMvQ/YfxB0X+1kydoGcYqgRYcB&#10;RRusHXpWZCkWIIuapMTOfv0o+SNBV+wwLAeFMslH8onk8qatNTkI5xWYgk4uckqE4VAqsyvoj5f7&#10;T1eU+MBMyTQYUdCj8PRm9fHDsrELMYUKdCkcQRDjF40taBWCXWSZ55Womb8AKwwqJbiaBby6XVY6&#10;1iB6rbNpnn/JGnCldcCF9/j1rlPSVcKXUvDwJKUXgeiCYm4hnS6d23hmqyVb7ByzleJ9GuwfsqiZ&#10;Mhh0hLpjgZG9U39A1Yo78CDDBYc6AykVF6kGrGaSv6nmuWJWpFqQHG9Hmvz/g+WPh2e7cUhDY/3C&#10;oxiraKWr4z/mR9pE1nEkS7SBcPw4nc/mn/NLSjjqLvPp1fw6spmdvK3z4auAmkShoA4fI3HEDg8+&#10;dKaDSQxm4F5pnR5EG9JgN13n8zx5eNCqjNpol3pD3GpHDgxfNbSTPu6ZFWahDSZzKipJ4ahFhNDm&#10;u5BElbGMLkDstxMm41yYMOlUFStFF2qe428INnikkhNgRJaY5IjdAwyWHciA3RHQ20dXkdp1dO4r&#10;/5vz6JEigwmjc60MuPcq01hVH7mzH0jqqIkshXbbokkUt1AeN4446ObGW36v8C0fmA8b5nBQcKRw&#10;+MMTHlIDvhn0EiUVuF/vfY/22L+opaTBwSuo/7lnTlCivxns7OvJbBYnNV1m88spXty5ZnuuMfv6&#10;FrALJrhmLE9itA96EKWD+hV3xDpGRRUzHGNj2wzibejWAe4YLtbrZISzaVl4MM+WR+hIb+zUl/aV&#10;Odu3c8BBeIRhRNniTVd3ttHTwHofQKrU8idWe+JxrlMH9TsoLo7ze7I6bcrVbwAAAP//AwBQSwME&#10;FAAGAAgAAAAhAJkfSXfhAAAACgEAAA8AAABkcnMvZG93bnJldi54bWxMj0FPhDAQhe8m/odmTLwY&#10;t+gSYJGyMSaaeFgSwIPeCp0FIm0J7S7473c86XHyvrz3TbZf9cjOOLvBGgEPmwAYmtaqwXQCPurX&#10;+wSY89IoOVqDAn7QwT6/vspkquxiSjxXvmNUYlwqBfTeTynnru1RS7exExrKjnbW0tM5d1zNcqFy&#10;PfLHIIi4loOhhV5O+NJj+12dtICiej/UzZue46+6LI53RfcZlYsQtzfr8xMwj6v/g+FXn9QhJ6fG&#10;noxybBQQ7uKIUAHbeAuMgGSXhMAaIsMkAJ5n/P8L+QUAAP//AwBQSwECLQAUAAYACAAAACEAtoM4&#10;kv4AAADhAQAAEwAAAAAAAAAAAAAAAAAAAAAAW0NvbnRlbnRfVHlwZXNdLnhtbFBLAQItABQABgAI&#10;AAAAIQA4/SH/1gAAAJQBAAALAAAAAAAAAAAAAAAAAC8BAABfcmVscy8ucmVsc1BLAQItABQABgAI&#10;AAAAIQA/VaDxiAIAAHEFAAAOAAAAAAAAAAAAAAAAAC4CAABkcnMvZTJvRG9jLnhtbFBLAQItABQA&#10;BgAIAAAAIQCZH0l34QAAAAoBAAAPAAAAAAAAAAAAAAAAAOIEAABkcnMvZG93bnJldi54bWxQSwUG&#10;AAAAAAQABADzAAAA8AUAAAAA&#10;" filled="f" strokecolor="black [3213]" strokeweight="1.5pt">
                <v:textbox>
                  <w:txbxContent>
                    <w:p w14:paraId="6D8AC8F0" w14:textId="77777777" w:rsidR="00584E72" w:rsidRPr="00584E72" w:rsidRDefault="00584E72" w:rsidP="00584E7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</w:pPr>
                      <w:r w:rsidRPr="00584E72"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Täytä lomake ja jätä se kurssin johtajalle.</w:t>
                      </w:r>
                    </w:p>
                    <w:p w14:paraId="004B9BF3" w14:textId="77777777" w:rsidR="00584E72" w:rsidRPr="00584E72" w:rsidRDefault="00584E72" w:rsidP="00584E7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</w:pPr>
                      <w:r w:rsidRPr="00584E72"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Jos korotat tai uusit korttiasi, liitä mukaan</w:t>
                      </w:r>
                    </w:p>
                    <w:p w14:paraId="6FAA5705" w14:textId="77777777" w:rsidR="00584E72" w:rsidRPr="00584E72" w:rsidRDefault="00584E72" w:rsidP="00584E7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</w:pPr>
                      <w:r w:rsidRPr="00584E72"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edellinen tuomarikortti.</w:t>
                      </w:r>
                    </w:p>
                    <w:p w14:paraId="74D95F4A" w14:textId="77777777" w:rsidR="00584E72" w:rsidRPr="00584E72" w:rsidRDefault="00584E72" w:rsidP="00584E7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</w:pPr>
                      <w:r w:rsidRPr="00584E72"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Kun haet ylituomarikorttia, liitä mukaan myös</w:t>
                      </w:r>
                    </w:p>
                    <w:p w14:paraId="52298781" w14:textId="77777777" w:rsidR="00584E72" w:rsidRPr="00584E72" w:rsidRDefault="00584E72" w:rsidP="00584E72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84E72">
                        <w:rPr>
                          <w:rFonts w:ascii="Arial,Bold" w:hAnsi="Arial,Bold" w:cs="Arial,Bold"/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passikuva. Kirjoita nimesi passikuvan taakse.</w:t>
                      </w:r>
                    </w:p>
                  </w:txbxContent>
                </v:textbox>
              </v:rect>
            </w:pict>
          </mc:Fallback>
        </mc:AlternateContent>
      </w:r>
      <w:r w:rsidR="003E601C">
        <w:t>Tiedot suoritettavasta kortista</w:t>
      </w:r>
    </w:p>
    <w:tbl>
      <w:tblPr>
        <w:tblW w:w="235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01"/>
        <w:gridCol w:w="2552"/>
      </w:tblGrid>
      <w:tr w:rsidR="003E601C" w14:paraId="66C26EF3" w14:textId="77777777" w:rsidTr="00584E72">
        <w:trPr>
          <w:trHeight w:val="524"/>
        </w:trPr>
        <w:tc>
          <w:tcPr>
            <w:tcW w:w="1701" w:type="dxa"/>
            <w:tcMar>
              <w:right w:w="115" w:type="dxa"/>
            </w:tcMar>
            <w:vAlign w:val="bottom"/>
          </w:tcPr>
          <w:p w14:paraId="72B927D0" w14:textId="77777777" w:rsidR="003E601C" w:rsidRDefault="003E601C" w:rsidP="00E01E16">
            <w:r>
              <w:t>Kortin luokka</w:t>
            </w:r>
            <w:r>
              <w:rPr>
                <w:lang w:bidi="fi-FI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443956C4" w14:textId="77777777" w:rsidR="003E601C" w:rsidRDefault="003E601C" w:rsidP="00E01E16"/>
        </w:tc>
      </w:tr>
    </w:tbl>
    <w:tbl>
      <w:tblPr>
        <w:tblStyle w:val="Vaaleataulukkoruudukko"/>
        <w:tblW w:w="2356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9"/>
        <w:gridCol w:w="2514"/>
      </w:tblGrid>
      <w:tr w:rsidR="003E601C" w14:paraId="02D950EC" w14:textId="77777777" w:rsidTr="00584E72">
        <w:trPr>
          <w:trHeight w:val="432"/>
        </w:trPr>
        <w:tc>
          <w:tcPr>
            <w:tcW w:w="173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4C2740A2" w14:textId="77777777" w:rsidR="003E601C" w:rsidRDefault="003E601C" w:rsidP="00E01E16">
            <w:r>
              <w:t>Lajiryhmä</w:t>
            </w:r>
            <w:r>
              <w:rPr>
                <w:lang w:bidi="fi-FI"/>
              </w:rPr>
              <w:t>:</w:t>
            </w:r>
          </w:p>
        </w:tc>
        <w:tc>
          <w:tcPr>
            <w:tcW w:w="2514" w:type="dxa"/>
            <w:tcMar>
              <w:left w:w="0" w:type="dxa"/>
              <w:right w:w="115" w:type="dxa"/>
            </w:tcMar>
            <w:vAlign w:val="bottom"/>
          </w:tcPr>
          <w:p w14:paraId="18E77752" w14:textId="77777777" w:rsidR="003E601C" w:rsidRDefault="003E601C" w:rsidP="00E01E16"/>
        </w:tc>
      </w:tr>
    </w:tbl>
    <w:p w14:paraId="66020FD3" w14:textId="77777777" w:rsidR="003E601C" w:rsidRDefault="003E601C" w:rsidP="008D5C81"/>
    <w:p w14:paraId="7826044B" w14:textId="77777777" w:rsidR="003E601C" w:rsidRDefault="003E601C" w:rsidP="003E601C">
      <w:pPr>
        <w:pStyle w:val="Otsikko2"/>
      </w:pPr>
      <w:r>
        <w:t>Tiedot suorittajasta</w:t>
      </w:r>
    </w:p>
    <w:tbl>
      <w:tblPr>
        <w:tblW w:w="393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2"/>
        <w:gridCol w:w="2521"/>
        <w:gridCol w:w="1459"/>
        <w:gridCol w:w="1390"/>
      </w:tblGrid>
      <w:tr w:rsidR="000635D1" w14:paraId="0E2C08B6" w14:textId="77777777" w:rsidTr="000635D1">
        <w:trPr>
          <w:trHeight w:val="432"/>
        </w:trPr>
        <w:tc>
          <w:tcPr>
            <w:tcW w:w="1731" w:type="dxa"/>
            <w:tcMar>
              <w:right w:w="115" w:type="dxa"/>
            </w:tcMar>
            <w:vAlign w:val="bottom"/>
          </w:tcPr>
          <w:p w14:paraId="657F9EA4" w14:textId="77777777" w:rsidR="000635D1" w:rsidRDefault="000635D1" w:rsidP="00E01E16">
            <w:r>
              <w:t>Nimi</w:t>
            </w:r>
            <w:r>
              <w:rPr>
                <w:lang w:bidi="fi-FI"/>
              </w:rPr>
              <w:t>:</w:t>
            </w:r>
          </w:p>
        </w:tc>
        <w:tc>
          <w:tcPr>
            <w:tcW w:w="2521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6BF5DAE8" w14:textId="77777777" w:rsidR="000635D1" w:rsidRDefault="000635D1" w:rsidP="00E01E16"/>
        </w:tc>
        <w:tc>
          <w:tcPr>
            <w:tcW w:w="1459" w:type="dxa"/>
            <w:tcMar>
              <w:right w:w="115" w:type="dxa"/>
            </w:tcMar>
            <w:vAlign w:val="bottom"/>
          </w:tcPr>
          <w:p w14:paraId="51DBF49C" w14:textId="77777777" w:rsidR="000635D1" w:rsidRDefault="000635D1" w:rsidP="00E01E16">
            <w:pPr>
              <w:jc w:val="right"/>
            </w:pPr>
            <w:r>
              <w:t>Syntymäaika</w:t>
            </w:r>
            <w:r>
              <w:rPr>
                <w:lang w:bidi="fi-FI"/>
              </w:rPr>
              <w:t>:</w:t>
            </w:r>
          </w:p>
        </w:tc>
        <w:tc>
          <w:tcPr>
            <w:tcW w:w="1390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7E43E819" w14:textId="77777777" w:rsidR="000635D1" w:rsidRDefault="000635D1" w:rsidP="00E01E16"/>
        </w:tc>
      </w:tr>
    </w:tbl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9"/>
        <w:gridCol w:w="7287"/>
      </w:tblGrid>
      <w:tr w:rsidR="003E601C" w14:paraId="0B1C2FAA" w14:textId="77777777" w:rsidTr="00E01E16">
        <w:trPr>
          <w:trHeight w:val="432"/>
        </w:trPr>
        <w:tc>
          <w:tcPr>
            <w:tcW w:w="1800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4A56EAE2" w14:textId="77777777" w:rsidR="003E601C" w:rsidRDefault="000635D1" w:rsidP="00E01E16">
            <w:r>
              <w:t>Syntymäpaikka</w:t>
            </w:r>
            <w:r w:rsidR="003E601C">
              <w:rPr>
                <w:lang w:bidi="fi-FI"/>
              </w:rPr>
              <w:t>:</w:t>
            </w:r>
          </w:p>
        </w:tc>
        <w:tc>
          <w:tcPr>
            <w:tcW w:w="7560" w:type="dxa"/>
            <w:tcMar>
              <w:left w:w="0" w:type="dxa"/>
              <w:right w:w="115" w:type="dxa"/>
            </w:tcMar>
            <w:vAlign w:val="bottom"/>
          </w:tcPr>
          <w:p w14:paraId="037DC5DC" w14:textId="77777777" w:rsidR="003E601C" w:rsidRDefault="003E601C" w:rsidP="00E01E16"/>
        </w:tc>
      </w:tr>
    </w:tbl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2"/>
        <w:gridCol w:w="2772"/>
        <w:gridCol w:w="2146"/>
        <w:gridCol w:w="2376"/>
      </w:tblGrid>
      <w:tr w:rsidR="003E601C" w14:paraId="4246596A" w14:textId="77777777" w:rsidTr="00E01E16">
        <w:trPr>
          <w:trHeight w:val="432"/>
        </w:trPr>
        <w:tc>
          <w:tcPr>
            <w:tcW w:w="1736" w:type="dxa"/>
            <w:vAlign w:val="bottom"/>
          </w:tcPr>
          <w:p w14:paraId="535D3CB6" w14:textId="77777777" w:rsidR="003E601C" w:rsidRDefault="000635D1" w:rsidP="00E01E16">
            <w:r>
              <w:t>Ammatti</w:t>
            </w:r>
            <w:r w:rsidR="003E601C">
              <w:rPr>
                <w:lang w:bidi="fi-FI"/>
              </w:rPr>
              <w:t>:</w:t>
            </w:r>
          </w:p>
        </w:tc>
        <w:tc>
          <w:tcPr>
            <w:tcW w:w="2777" w:type="dxa"/>
            <w:tcBorders>
              <w:bottom w:val="single" w:sz="4" w:space="0" w:color="000000" w:themeColor="text1"/>
            </w:tcBorders>
            <w:vAlign w:val="bottom"/>
          </w:tcPr>
          <w:p w14:paraId="3AEEF58C" w14:textId="77777777" w:rsidR="003E601C" w:rsidRDefault="003E601C" w:rsidP="00E01E16"/>
        </w:tc>
        <w:tc>
          <w:tcPr>
            <w:tcW w:w="2150" w:type="dxa"/>
            <w:vAlign w:val="bottom"/>
          </w:tcPr>
          <w:p w14:paraId="7C4ED71E" w14:textId="77777777" w:rsidR="003E601C" w:rsidRDefault="0046528E" w:rsidP="00E01E16">
            <w:pPr>
              <w:ind w:right="124"/>
              <w:jc w:val="right"/>
            </w:pPr>
            <w:sdt>
              <w:sdtPr>
                <w:alias w:val="Haastattelijan puhelinnumero:"/>
                <w:tag w:val="Haastattelijan puhelinnumero:"/>
                <w:id w:val="-143814443"/>
                <w:placeholder>
                  <w:docPart w:val="D92544E3CC75402D806A454F980263F6"/>
                </w:placeholder>
                <w15:appearance w15:val="hidden"/>
              </w:sdtPr>
              <w:sdtEndPr/>
              <w:sdtContent>
                <w:r w:rsidR="003E601C">
                  <w:t>Puhelinnumero</w:t>
                </w:r>
              </w:sdtContent>
            </w:sdt>
            <w:r w:rsidR="003E601C">
              <w:rPr>
                <w:lang w:bidi="fi-FI"/>
              </w:rPr>
              <w:t>:</w:t>
            </w:r>
          </w:p>
        </w:tc>
        <w:tc>
          <w:tcPr>
            <w:tcW w:w="2380" w:type="dxa"/>
            <w:tcBorders>
              <w:bottom w:val="single" w:sz="4" w:space="0" w:color="000000" w:themeColor="text1"/>
            </w:tcBorders>
            <w:vAlign w:val="bottom"/>
          </w:tcPr>
          <w:p w14:paraId="779FA33D" w14:textId="77777777" w:rsidR="003E601C" w:rsidRDefault="003E601C" w:rsidP="00E01E16"/>
        </w:tc>
      </w:tr>
    </w:tbl>
    <w:tbl>
      <w:tblPr>
        <w:tblStyle w:val="Vaaleataulukkoruudukko"/>
        <w:tblW w:w="5025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568"/>
        <w:gridCol w:w="7503"/>
      </w:tblGrid>
      <w:tr w:rsidR="003E601C" w14:paraId="5B1AF109" w14:textId="77777777" w:rsidTr="00FB6AD0">
        <w:trPr>
          <w:trHeight w:val="445"/>
        </w:trPr>
        <w:tc>
          <w:tcPr>
            <w:tcW w:w="156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FE113E6" w14:textId="77777777" w:rsidR="003E601C" w:rsidRDefault="000635D1" w:rsidP="00E01E16">
            <w:r>
              <w:t>Sähköposti</w:t>
            </w:r>
            <w:r w:rsidR="003E601C">
              <w:rPr>
                <w:lang w:bidi="fi-FI"/>
              </w:rPr>
              <w:t>:</w:t>
            </w:r>
          </w:p>
        </w:tc>
        <w:tc>
          <w:tcPr>
            <w:tcW w:w="7466" w:type="dxa"/>
            <w:tcMar>
              <w:left w:w="0" w:type="dxa"/>
              <w:right w:w="0" w:type="dxa"/>
            </w:tcMar>
            <w:vAlign w:val="bottom"/>
          </w:tcPr>
          <w:p w14:paraId="18C5109C" w14:textId="77777777" w:rsidR="003E601C" w:rsidRDefault="003E601C" w:rsidP="00E01E16"/>
        </w:tc>
      </w:tr>
      <w:tr w:rsidR="003E601C" w14:paraId="2A894338" w14:textId="77777777" w:rsidTr="00FB6AD0">
        <w:trPr>
          <w:trHeight w:val="445"/>
        </w:trPr>
        <w:tc>
          <w:tcPr>
            <w:tcW w:w="156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39DC13C" w14:textId="77777777" w:rsidR="003E601C" w:rsidRDefault="000635D1" w:rsidP="00E01E16">
            <w:r>
              <w:t>Lähiosoite</w:t>
            </w:r>
            <w:r w:rsidR="003E601C">
              <w:rPr>
                <w:lang w:bidi="fi-FI"/>
              </w:rPr>
              <w:t>:</w:t>
            </w:r>
          </w:p>
        </w:tc>
        <w:tc>
          <w:tcPr>
            <w:tcW w:w="7466" w:type="dxa"/>
            <w:tcMar>
              <w:left w:w="0" w:type="dxa"/>
              <w:right w:w="0" w:type="dxa"/>
            </w:tcMar>
            <w:vAlign w:val="bottom"/>
          </w:tcPr>
          <w:p w14:paraId="460AE1E7" w14:textId="77777777" w:rsidR="003E601C" w:rsidRDefault="003E601C" w:rsidP="00E01E16"/>
        </w:tc>
      </w:tr>
    </w:tbl>
    <w:tbl>
      <w:tblPr>
        <w:tblW w:w="502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418"/>
        <w:gridCol w:w="3402"/>
        <w:gridCol w:w="1417"/>
        <w:gridCol w:w="2834"/>
      </w:tblGrid>
      <w:tr w:rsidR="00FB6AD0" w14:paraId="10A1897C" w14:textId="77777777" w:rsidTr="00FB6AD0">
        <w:trPr>
          <w:trHeight w:val="432"/>
        </w:trPr>
        <w:tc>
          <w:tcPr>
            <w:tcW w:w="1418" w:type="dxa"/>
            <w:vAlign w:val="bottom"/>
          </w:tcPr>
          <w:p w14:paraId="6EE48F30" w14:textId="77777777" w:rsidR="00FB6AD0" w:rsidRDefault="00FB6AD0" w:rsidP="00E01E16">
            <w:r>
              <w:t>Toimipaikka</w:t>
            </w:r>
            <w:r>
              <w:rPr>
                <w:lang w:bidi="fi-FI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bottom"/>
          </w:tcPr>
          <w:p w14:paraId="51560817" w14:textId="77777777" w:rsidR="00FB6AD0" w:rsidRDefault="00FB6AD0" w:rsidP="00E01E16"/>
        </w:tc>
        <w:tc>
          <w:tcPr>
            <w:tcW w:w="1417" w:type="dxa"/>
            <w:vAlign w:val="bottom"/>
          </w:tcPr>
          <w:p w14:paraId="6C814AAC" w14:textId="77777777" w:rsidR="00FB6AD0" w:rsidRDefault="0046528E" w:rsidP="00FB6AD0">
            <w:pPr>
              <w:ind w:right="124"/>
            </w:pPr>
            <w:sdt>
              <w:sdtPr>
                <w:alias w:val="Haastattelijan puhelinnumero:"/>
                <w:tag w:val="Haastattelijan puhelinnumero:"/>
                <w:id w:val="-672415340"/>
                <w:placeholder>
                  <w:docPart w:val="F56A3A9E838F405E8DC7C393FFBC7D3F"/>
                </w:placeholder>
                <w15:appearance w15:val="hidden"/>
              </w:sdtPr>
              <w:sdtEndPr/>
              <w:sdtContent>
                <w:r w:rsidR="00FB6AD0">
                  <w:t>Postinumero</w:t>
                </w:r>
              </w:sdtContent>
            </w:sdt>
            <w:r w:rsidR="00FB6AD0">
              <w:rPr>
                <w:lang w:bidi="fi-FI"/>
              </w:rPr>
              <w:t>:</w:t>
            </w:r>
          </w:p>
        </w:tc>
        <w:tc>
          <w:tcPr>
            <w:tcW w:w="2834" w:type="dxa"/>
            <w:tcBorders>
              <w:bottom w:val="single" w:sz="4" w:space="0" w:color="000000" w:themeColor="text1"/>
            </w:tcBorders>
            <w:vAlign w:val="bottom"/>
          </w:tcPr>
          <w:p w14:paraId="371A8D0A" w14:textId="77777777" w:rsidR="00FB6AD0" w:rsidRDefault="00FB6AD0" w:rsidP="00E01E16"/>
        </w:tc>
      </w:tr>
    </w:tbl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851"/>
        <w:gridCol w:w="8175"/>
      </w:tblGrid>
      <w:tr w:rsidR="00FB6AD0" w14:paraId="3DB907A2" w14:textId="77777777" w:rsidTr="00FB6AD0">
        <w:trPr>
          <w:trHeight w:val="445"/>
        </w:trPr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0240D26" w14:textId="77777777" w:rsidR="00FB6AD0" w:rsidRDefault="00FB6AD0" w:rsidP="00E01E16">
            <w:r>
              <w:t>Seura</w:t>
            </w:r>
            <w:r>
              <w:rPr>
                <w:lang w:bidi="fi-FI"/>
              </w:rPr>
              <w:t>:</w:t>
            </w:r>
          </w:p>
        </w:tc>
        <w:tc>
          <w:tcPr>
            <w:tcW w:w="8175" w:type="dxa"/>
            <w:tcMar>
              <w:left w:w="0" w:type="dxa"/>
              <w:right w:w="0" w:type="dxa"/>
            </w:tcMar>
            <w:vAlign w:val="bottom"/>
          </w:tcPr>
          <w:p w14:paraId="22194000" w14:textId="77777777" w:rsidR="00FB6AD0" w:rsidRDefault="00FB6AD0" w:rsidP="00E01E16"/>
        </w:tc>
      </w:tr>
      <w:tr w:rsidR="00FB6AD0" w14:paraId="65BF93AD" w14:textId="77777777" w:rsidTr="00FB6AD0">
        <w:trPr>
          <w:trHeight w:val="445"/>
        </w:trPr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E669E33" w14:textId="77777777" w:rsidR="00FB6AD0" w:rsidRDefault="00FB6AD0" w:rsidP="00E01E16">
            <w:r>
              <w:t>Alue</w:t>
            </w:r>
            <w:r>
              <w:rPr>
                <w:lang w:bidi="fi-FI"/>
              </w:rPr>
              <w:t>:</w:t>
            </w:r>
          </w:p>
        </w:tc>
        <w:tc>
          <w:tcPr>
            <w:tcW w:w="8175" w:type="dxa"/>
            <w:tcMar>
              <w:left w:w="0" w:type="dxa"/>
              <w:right w:w="0" w:type="dxa"/>
            </w:tcMar>
            <w:vAlign w:val="bottom"/>
          </w:tcPr>
          <w:p w14:paraId="41D00E40" w14:textId="77777777" w:rsidR="00FB6AD0" w:rsidRDefault="00FB6AD0" w:rsidP="00E01E16"/>
        </w:tc>
      </w:tr>
    </w:tbl>
    <w:p w14:paraId="0191394E" w14:textId="59576EB0" w:rsidR="003E601C" w:rsidRDefault="003E601C" w:rsidP="008D5C81"/>
    <w:p w14:paraId="2F19035F" w14:textId="4742F4CA" w:rsidR="0078435B" w:rsidRDefault="0078435B" w:rsidP="008D5C81">
      <w:r>
        <w:t>Fyysisen tuomarikortin maksaja, mikäli sellainen halutaan:</w:t>
      </w:r>
    </w:p>
    <w:tbl>
      <w:tblPr>
        <w:tblStyle w:val="Vaaleataulukkoruudukko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75"/>
      </w:tblGrid>
      <w:tr w:rsidR="0078435B" w14:paraId="5BB47686" w14:textId="77777777" w:rsidTr="00A224C5">
        <w:trPr>
          <w:trHeight w:val="445"/>
        </w:trPr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13FE50F" w14:textId="07E5E3B3" w:rsidR="0078435B" w:rsidRDefault="0078435B" w:rsidP="00A224C5"/>
        </w:tc>
        <w:tc>
          <w:tcPr>
            <w:tcW w:w="8175" w:type="dxa"/>
            <w:tcMar>
              <w:left w:w="0" w:type="dxa"/>
              <w:right w:w="0" w:type="dxa"/>
            </w:tcMar>
            <w:vAlign w:val="bottom"/>
          </w:tcPr>
          <w:p w14:paraId="7B4330CF" w14:textId="77777777" w:rsidR="0078435B" w:rsidRDefault="0078435B" w:rsidP="00A224C5"/>
        </w:tc>
      </w:tr>
    </w:tbl>
    <w:p w14:paraId="53943DFF" w14:textId="77777777" w:rsidR="0078435B" w:rsidRDefault="0078435B" w:rsidP="008D5C81"/>
    <w:p w14:paraId="3B501690" w14:textId="77777777" w:rsidR="00FB6AD0" w:rsidRDefault="00FB6AD0" w:rsidP="00FB6AD0">
      <w:pPr>
        <w:pStyle w:val="Otsikko2"/>
      </w:pPr>
      <w:r>
        <w:t>Aiemmin suoritetun kortin tiedot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01"/>
        <w:gridCol w:w="7325"/>
      </w:tblGrid>
      <w:tr w:rsidR="00FB6AD0" w14:paraId="64569DCA" w14:textId="77777777" w:rsidTr="00E01E16">
        <w:trPr>
          <w:trHeight w:val="524"/>
        </w:trPr>
        <w:tc>
          <w:tcPr>
            <w:tcW w:w="1701" w:type="dxa"/>
            <w:tcMar>
              <w:right w:w="115" w:type="dxa"/>
            </w:tcMar>
            <w:vAlign w:val="bottom"/>
          </w:tcPr>
          <w:p w14:paraId="0A7E791E" w14:textId="77777777" w:rsidR="00FB6AD0" w:rsidRDefault="00FB6AD0" w:rsidP="00E01E16">
            <w:r>
              <w:t>Kortin luokka</w:t>
            </w:r>
            <w:r>
              <w:rPr>
                <w:lang w:bidi="fi-FI"/>
              </w:rPr>
              <w:t>:</w:t>
            </w:r>
          </w:p>
        </w:tc>
        <w:tc>
          <w:tcPr>
            <w:tcW w:w="7325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30F93AEF" w14:textId="77777777" w:rsidR="00FB6AD0" w:rsidRDefault="00FB6AD0" w:rsidP="00E01E16"/>
        </w:tc>
      </w:tr>
    </w:tbl>
    <w:tbl>
      <w:tblPr>
        <w:tblStyle w:val="Vaaleataulukkoruudukko"/>
        <w:tblpPr w:leftFromText="141" w:rightFromText="141" w:vertAnchor="text" w:tblpY="1"/>
        <w:tblOverlap w:val="never"/>
        <w:tblW w:w="2435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1739"/>
        <w:gridCol w:w="2657"/>
      </w:tblGrid>
      <w:tr w:rsidR="00FB6AD0" w14:paraId="3890A762" w14:textId="77777777" w:rsidTr="00FB6AD0">
        <w:trPr>
          <w:trHeight w:val="432"/>
        </w:trPr>
        <w:tc>
          <w:tcPr>
            <w:tcW w:w="173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69F04CB6" w14:textId="77777777" w:rsidR="00FB6AD0" w:rsidRDefault="00FB6AD0" w:rsidP="00FB6AD0">
            <w:r>
              <w:t>Lajiryhmä</w:t>
            </w:r>
            <w:r>
              <w:rPr>
                <w:lang w:bidi="fi-FI"/>
              </w:rPr>
              <w:t>:</w:t>
            </w:r>
          </w:p>
        </w:tc>
        <w:tc>
          <w:tcPr>
            <w:tcW w:w="2657" w:type="dxa"/>
            <w:tcMar>
              <w:left w:w="0" w:type="dxa"/>
              <w:right w:w="115" w:type="dxa"/>
            </w:tcMar>
            <w:vAlign w:val="bottom"/>
          </w:tcPr>
          <w:p w14:paraId="42BBC566" w14:textId="77777777" w:rsidR="00FB6AD0" w:rsidRDefault="00FB6AD0" w:rsidP="00FB6AD0"/>
        </w:tc>
      </w:tr>
    </w:tbl>
    <w:tbl>
      <w:tblPr>
        <w:tblpPr w:leftFromText="141" w:rightFromText="141" w:vertAnchor="text" w:horzAnchor="page" w:tblpX="6105" w:tblpY="24"/>
        <w:tblW w:w="235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nsimmäisessä taulukossa on yrityksen nimi, päivämäärä ja aika, toisessa taulukossa haastattelijan nimi, kolmannessa taulukossa haastattelijan titteli, haastattelijan puhelinnumero ja neljännessä työtehtävä, johon haetaan, sekä tarvittavat taidot."/>
      </w:tblPr>
      <w:tblGrid>
        <w:gridCol w:w="2127"/>
        <w:gridCol w:w="2126"/>
      </w:tblGrid>
      <w:tr w:rsidR="00FB6AD0" w14:paraId="58825536" w14:textId="77777777" w:rsidTr="00FB6AD0">
        <w:trPr>
          <w:trHeight w:val="432"/>
        </w:trPr>
        <w:tc>
          <w:tcPr>
            <w:tcW w:w="2127" w:type="dxa"/>
            <w:tcMar>
              <w:right w:w="115" w:type="dxa"/>
            </w:tcMar>
            <w:vAlign w:val="bottom"/>
          </w:tcPr>
          <w:p w14:paraId="20721F77" w14:textId="77777777" w:rsidR="00FB6AD0" w:rsidRDefault="00FB6AD0" w:rsidP="00FB6AD0">
            <w:r>
              <w:t>Voimassaolo päättyy</w:t>
            </w:r>
            <w:r>
              <w:rPr>
                <w:lang w:bidi="fi-FI"/>
              </w:rPr>
              <w:t>: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552DC8EF" w14:textId="77777777" w:rsidR="00FB6AD0" w:rsidRDefault="00FB6AD0" w:rsidP="00FB6AD0"/>
        </w:tc>
      </w:tr>
    </w:tbl>
    <w:p w14:paraId="6B8E4FD0" w14:textId="0D5FE3F2" w:rsidR="00A86EF0" w:rsidRPr="00A86EF0" w:rsidRDefault="00A86EF0" w:rsidP="00A86EF0"/>
    <w:p w14:paraId="77F1708D" w14:textId="7EC334C2" w:rsidR="0078435B" w:rsidRDefault="0078435B" w:rsidP="0078435B">
      <w:pPr>
        <w:pStyle w:val="Otsikko2"/>
      </w:pPr>
      <w:r>
        <w:t>Lisätiedot</w:t>
      </w:r>
    </w:p>
    <w:p w14:paraId="199282C1" w14:textId="16622186" w:rsidR="0078435B" w:rsidRDefault="0078435B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ACE167" wp14:editId="7380CD7B">
                <wp:simplePos x="0" y="0"/>
                <wp:positionH relativeFrom="column">
                  <wp:posOffset>-238125</wp:posOffset>
                </wp:positionH>
                <wp:positionV relativeFrom="paragraph">
                  <wp:posOffset>169545</wp:posOffset>
                </wp:positionV>
                <wp:extent cx="6048375" cy="2428875"/>
                <wp:effectExtent l="0" t="0" r="28575" b="28575"/>
                <wp:wrapNone/>
                <wp:docPr id="184867794" name="Suorakulmi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2428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48C91" id="Suorakulmio 23" o:spid="_x0000_s1026" style="position:absolute;margin-left:-18.75pt;margin-top:13.35pt;width:476.25pt;height:19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4YXZAIAAB8FAAAOAAAAZHJzL2Uyb0RvYy54bWysVMFu2zAMvQ/YPwi6L3aypM2COkWQIsOA&#10;oi3aDj2rslQbkEWNUuJkXz9KdpyiLXYYdpFFkXyknh91cblvDNsp9DXYgo9HOWfKSihr+1Lwn4+b&#10;L3POfBC2FAasKvhBeX65/PzponULNYEKTKmQEYj1i9YVvArBLbLMy0o1wo/AKUtODdiIQCa+ZCWK&#10;ltAbk03y/CxrAUuHIJX3dHrVOfky4WutZLjV2qvATMGpt5BWTOtzXLPlhVi8oHBVLfs2xD900Yja&#10;UtEB6koEwbZYv4NqaongQYeRhCYDrWup0h3oNuP8zW0eKuFUuguR491Ak/9/sPJm9+DukGhonV94&#10;2sZb7DU28Uv9sX0i6zCQpfaBSTo8y6fzr+czziT5JtPJfE4G4WSndIc+fFfQsLgpONLfSCSJ3bUP&#10;XegxJFazsKmNieenXtIuHIyKAcbeK83qkqpPElCSiVobZDtBP1hIqWwYd65KlKo7Hs/yPP1pam3I&#10;SI0mwIisqfCA3QNECb7H7tru42OqSiobkvO/NdYlDxmpMtgwJDe1BfwIwNCt+spd/JGkjprI0jOU&#10;hztkCJ3GvZObmmi/Fj7cCSRRk/xpUMMtLdpAW3Dod5xVgL8/Oo/xpDXyctbSkBTc/9oKVJyZH5ZU&#10;+G08ncapSsZ0dj4hA197nl977LZZA/2mMT0JTqZtjA/muNUIzRPN8ypWJZewkmoXXAY8GuvQDS+9&#10;CFKtVimMJsmJcG0fnIzgkdUoq8f9k0DXay+QbG/gOFBi8UaCXWzMtLDaBtB10ueJ155vmsIknP7F&#10;iGP+2k5Rp3dt+QcAAP//AwBQSwMEFAAGAAgAAAAhAIJ1JLDfAAAACgEAAA8AAABkcnMvZG93bnJl&#10;di54bWxMj8tOwzAQRfdI/IM1SOxap4G0JMSpKhBiwwIKH+DG0yQiHke284CvZ1jBcjRH955b7hfb&#10;iwl96Bwp2KwTEEi1Mx01Cj7en1Z3IELUZHTvCBV8YYB9dXlR6sK4md5wOsZGcAiFQitoYxwKKUPd&#10;otVh7QYk/p2dtzry6RtpvJ453PYyTZKttLojbmj1gA8t1p/H0SrwyzSb5y6nrP7Ou0f/0oyv54NS&#10;11fL4R5ExCX+wfCrz+pQsdPJjWSC6BWsbnYZowrS7Q4EA/km43EnBbdJnoKsSvl/QvUDAAD//wMA&#10;UEsBAi0AFAAGAAgAAAAhALaDOJL+AAAA4QEAABMAAAAAAAAAAAAAAAAAAAAAAFtDb250ZW50X1R5&#10;cGVzXS54bWxQSwECLQAUAAYACAAAACEAOP0h/9YAAACUAQAACwAAAAAAAAAAAAAAAAAvAQAAX3Jl&#10;bHMvLnJlbHNQSwECLQAUAAYACAAAACEAPduGF2QCAAAfBQAADgAAAAAAAAAAAAAAAAAuAgAAZHJz&#10;L2Uyb0RvYy54bWxQSwECLQAUAAYACAAAACEAgnUksN8AAAAKAQAADwAAAAAAAAAAAAAAAAC+BAAA&#10;ZHJzL2Rvd25yZXYueG1sUEsFBgAAAAAEAAQA8wAAAMoFAAAAAA==&#10;" filled="f" strokecolor="#0a121c [484]" strokeweight="2pt"/>
            </w:pict>
          </mc:Fallback>
        </mc:AlternateContent>
      </w:r>
    </w:p>
    <w:p w14:paraId="763EA965" w14:textId="0033EEBF" w:rsidR="0078435B" w:rsidRDefault="009C5926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05E3C7" wp14:editId="13B4A4B7">
                <wp:simplePos x="0" y="0"/>
                <wp:positionH relativeFrom="column">
                  <wp:posOffset>1136209</wp:posOffset>
                </wp:positionH>
                <wp:positionV relativeFrom="paragraph">
                  <wp:posOffset>280343</wp:posOffset>
                </wp:positionV>
                <wp:extent cx="172016" cy="158435"/>
                <wp:effectExtent l="0" t="0" r="19050" b="13335"/>
                <wp:wrapNone/>
                <wp:docPr id="1326842647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2C4EC" id="Suorakulmio 27" o:spid="_x0000_s1026" style="position:absolute;margin-left:89.45pt;margin-top:22.05pt;width:13.55pt;height:1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BuL&#10;YBHhAAAACQEAAA8AAABkcnMvZG93bnJldi54bWxMj0FLw0AQhe+C/2EZwUuxm4QS25hNKUJtESpY&#10;9eBtm51mg9nZkN228d87nvT4mI833yuXo+vEGYfQelKQThMQSLU3LTUK3t/Wd3MQIWoyuvOECr4x&#10;wLK6vip1YfyFXvG8j43gEgqFVmBj7AspQ23R6TD1PRLfjn5wOnIcGmkGfeFy18ksSXLpdEv8weoe&#10;Hy3WX/uTU7De2MlKPu8++m14Obps2z9tJp9K3d6MqwcQEcf4B8OvPqtDxU4HfyITRMf5fr5gVMFs&#10;loJgIEtyHndQkC9SkFUp/y+ofgAAAP//AwBQSwECLQAUAAYACAAAACEAtoM4kv4AAADhAQAAEwAA&#10;AAAAAAAAAAAAAAAAAAAAW0NvbnRlbnRfVHlwZXNdLnhtbFBLAQItABQABgAIAAAAIQA4/SH/1gAA&#10;AJQBAAALAAAAAAAAAAAAAAAAAC8BAABfcmVscy8ucmVsc1BLAQItABQABgAIAAAAIQBKnOp1fAIA&#10;AF0FAAAOAAAAAAAAAAAAAAAAAC4CAABkcnMvZTJvRG9jLnhtbFBLAQItABQABgAIAAAAIQAbi2AR&#10;4QAAAAkBAAAPAAAAAAAAAAAAAAAAANYEAABkcnMvZG93bnJldi54bWxQSwUGAAAAAAQABADzAAAA&#10;5AUAAAAA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60780E" wp14:editId="20457665">
                <wp:simplePos x="0" y="0"/>
                <wp:positionH relativeFrom="column">
                  <wp:posOffset>226286</wp:posOffset>
                </wp:positionH>
                <wp:positionV relativeFrom="paragraph">
                  <wp:posOffset>282003</wp:posOffset>
                </wp:positionV>
                <wp:extent cx="172016" cy="158435"/>
                <wp:effectExtent l="0" t="0" r="19050" b="13335"/>
                <wp:wrapNone/>
                <wp:docPr id="1156291559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3549C" id="Suorakulmio 27" o:spid="_x0000_s1026" style="position:absolute;margin-left:17.8pt;margin-top:22.2pt;width:13.55pt;height:1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GIw&#10;gBvgAAAABwEAAA8AAABkcnMvZG93bnJldi54bWxMjkFLw0AUhO+C/2F5gpdiN8aYasymFKG2CAqt&#10;evC2zb4mwezbJbtt47/3edLTMMww85Xz0fbiiEPoHCm4niYgkGpnOmoUvL8tr+5AhKjJ6N4RKvjG&#10;APPq/KzUhXEn2uBxGxvBIxQKraCN0RdShrpFq8PUeSTO9m6wOrIdGmkGfeJx28s0SXJpdUf80GqP&#10;jy3WX9uDVbBctZOFfH758Ovwurfp2j+tJp9KXV6MiwcQEcf4V4ZffEaHipl27kAmiF7BzW3OTQVZ&#10;loHgPE9nIHas9xnIqpT/+asfAAAA//8DAFBLAQItABQABgAIAAAAIQC2gziS/gAAAOEBAAATAAAA&#10;AAAAAAAAAAAAAAAAAABbQ29udGVudF9UeXBlc10ueG1sUEsBAi0AFAAGAAgAAAAhADj9If/WAAAA&#10;lAEAAAsAAAAAAAAAAAAAAAAALwEAAF9yZWxzLy5yZWxzUEsBAi0AFAAGAAgAAAAhAEqc6nV8AgAA&#10;XQUAAA4AAAAAAAAAAAAAAAAALgIAAGRycy9lMm9Eb2MueG1sUEsBAi0AFAAGAAgAAAAhAGIwgBvg&#10;AAAABwEAAA8AAAAAAAAAAAAAAAAA1gQAAGRycy9kb3ducmV2LnhtbFBLBQYAAAAABAAEAPMAAADj&#10;BQAAAAA=&#10;" filled="f" strokecolor="black [3213]" strokeweight="2pt"/>
            </w:pict>
          </mc:Fallback>
        </mc:AlternateContent>
      </w:r>
      <w:r w:rsidR="0078435B">
        <w:rPr>
          <w:rFonts w:ascii="Arial" w:hAnsi="Arial" w:cs="Arial"/>
          <w:sz w:val="20"/>
        </w:rPr>
        <w:t xml:space="preserve">Haluatko pahvisen tuomarikortin? </w:t>
      </w:r>
    </w:p>
    <w:p w14:paraId="511A1E52" w14:textId="48264BBA" w:rsidR="0078435B" w:rsidRDefault="0078435B" w:rsidP="0078435B">
      <w:pPr>
        <w:spacing w:after="240" w:line="240" w:lineRule="auto"/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Kyllä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Ei</w:t>
      </w:r>
    </w:p>
    <w:p w14:paraId="3A646EF7" w14:textId="3816193A" w:rsidR="0078435B" w:rsidRDefault="009C5926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B24C50" wp14:editId="7AC879EC">
                <wp:simplePos x="0" y="0"/>
                <wp:positionH relativeFrom="column">
                  <wp:posOffset>1136210</wp:posOffset>
                </wp:positionH>
                <wp:positionV relativeFrom="paragraph">
                  <wp:posOffset>275816</wp:posOffset>
                </wp:positionV>
                <wp:extent cx="172016" cy="158435"/>
                <wp:effectExtent l="0" t="0" r="19050" b="13335"/>
                <wp:wrapNone/>
                <wp:docPr id="91950928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9A2AF" id="Suorakulmio 27" o:spid="_x0000_s1026" style="position:absolute;margin-left:89.45pt;margin-top:21.7pt;width:13.55pt;height:1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DrY&#10;n9PhAAAACQEAAA8AAABkcnMvZG93bnJldi54bWxMj0FLw0AQhe+C/2EZwUuxG2OIMWZTilBbBAWr&#10;Hrxts9NsMDsbsts2/nvHkx4f8/Hme9Vicr044hg6Twqu5wkIpMabjloF72+rqwJEiJqM7j2hgm8M&#10;sKjPzypdGn+iVzxuYyu4hEKpFdgYh1LK0Fh0Osz9gMS3vR+djhzHVppRn7jc9TJNklw63RF/sHrA&#10;B4vN1/bgFKzWdraUT88fwya87F26GR7Xs0+lLi+m5T2IiFP8g+FXn9WhZqedP5AJoud8W9wxqiC7&#10;yUAwkCY5j9spyIsMZF3J/wvqHwAAAP//AwBQSwECLQAUAAYACAAAACEAtoM4kv4AAADhAQAAEwAA&#10;AAAAAAAAAAAAAAAAAAAAW0NvbnRlbnRfVHlwZXNdLnhtbFBLAQItABQABgAIAAAAIQA4/SH/1gAA&#10;AJQBAAALAAAAAAAAAAAAAAAAAC8BAABfcmVscy8ucmVsc1BLAQItABQABgAIAAAAIQBKnOp1fAIA&#10;AF0FAAAOAAAAAAAAAAAAAAAAAC4CAABkcnMvZTJvRG9jLnhtbFBLAQItABQABgAIAAAAIQA62J/T&#10;4QAAAAkBAAAPAAAAAAAAAAAAAAAAANYEAABkcnMvZG93bnJldi54bWxQSwUGAAAAAAQABADzAAAA&#10;5AUAAAAA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E3C06C" wp14:editId="0E88D903">
                <wp:simplePos x="0" y="0"/>
                <wp:positionH relativeFrom="column">
                  <wp:posOffset>230864</wp:posOffset>
                </wp:positionH>
                <wp:positionV relativeFrom="paragraph">
                  <wp:posOffset>280343</wp:posOffset>
                </wp:positionV>
                <wp:extent cx="172016" cy="158435"/>
                <wp:effectExtent l="0" t="0" r="19050" b="13335"/>
                <wp:wrapNone/>
                <wp:docPr id="1781679529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C72CE" id="Suorakulmio 27" o:spid="_x0000_s1026" style="position:absolute;margin-left:18.2pt;margin-top:22.05pt;width:13.55pt;height:12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H2X&#10;/E7gAAAABwEAAA8AAABkcnMvZG93bnJldi54bWxMjkFLw0AUhO+C/2F5gpdiN2lj0JhNKUJtKShY&#10;9eBtm33NBrNvQ3bbxn/v86SnYZhh5isXo+vECYfQelKQThMQSLU3LTUK3t9WN3cgQtRkdOcJFXxj&#10;gEV1eVHqwvgzveJpFxvBIxQKrcDG2BdShtqi02HqeyTODn5wOrIdGmkGfeZx18lZkuTS6Zb4weoe&#10;Hy3WX7ujU7Ba28lSbp8/+k14ObjZpn9aTz6Vur4alw8gIo7xrwy/+IwOFTPt/ZFMEJ2CeZ5xU0GW&#10;pSA4z+e3IPas9ynIqpT/+asfAAAA//8DAFBLAQItABQABgAIAAAAIQC2gziS/gAAAOEBAAATAAAA&#10;AAAAAAAAAAAAAAAAAABbQ29udGVudF9UeXBlc10ueG1sUEsBAi0AFAAGAAgAAAAhADj9If/WAAAA&#10;lAEAAAsAAAAAAAAAAAAAAAAALwEAAF9yZWxzLy5yZWxzUEsBAi0AFAAGAAgAAAAhAEqc6nV8AgAA&#10;XQUAAA4AAAAAAAAAAAAAAAAALgIAAGRycy9lMm9Eb2MueG1sUEsBAi0AFAAGAAgAAAAhAH2X/E7g&#10;AAAABwEAAA8AAAAAAAAAAAAAAAAA1gQAAGRycy9kb3ducmV2LnhtbFBLBQYAAAAABAAEAPMAAADj&#10;BQAAAAA=&#10;" filled="f" strokecolor="black [3213]" strokeweight="2pt"/>
            </w:pict>
          </mc:Fallback>
        </mc:AlternateContent>
      </w:r>
      <w:r w:rsidR="0078435B">
        <w:rPr>
          <w:rFonts w:ascii="Arial" w:hAnsi="Arial" w:cs="Arial"/>
          <w:sz w:val="20"/>
        </w:rPr>
        <w:t>Saako sinut lisätä potentiaalisten tuomarikouluttajien listalle?</w:t>
      </w:r>
    </w:p>
    <w:p w14:paraId="002BBC55" w14:textId="5947F1DA" w:rsidR="0078435B" w:rsidRDefault="0078435B" w:rsidP="0078435B">
      <w:pPr>
        <w:spacing w:after="240" w:line="240" w:lineRule="auto"/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Kyllä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Ei</w:t>
      </w:r>
    </w:p>
    <w:p w14:paraId="4764C6CF" w14:textId="3DB3A0E7" w:rsidR="0078435B" w:rsidRDefault="009C5926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30A22C" wp14:editId="56A4325F">
                <wp:simplePos x="0" y="0"/>
                <wp:positionH relativeFrom="column">
                  <wp:posOffset>2219325</wp:posOffset>
                </wp:positionH>
                <wp:positionV relativeFrom="paragraph">
                  <wp:posOffset>182880</wp:posOffset>
                </wp:positionV>
                <wp:extent cx="2819400" cy="0"/>
                <wp:effectExtent l="0" t="0" r="0" b="0"/>
                <wp:wrapNone/>
                <wp:docPr id="638025506" name="Suora yhdysviiv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7BC73" id="Suora yhdysviiva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14.4pt" to="39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fl4mQEAAIgDAAAOAAAAZHJzL2Uyb0RvYy54bWysU8tu2zAQvAfIPxC8x5KMokgEyzkkSC5B&#10;G7TJBzDU0iLCF5aMJf99l7QtF21RBEEuFB8zszu7q9X1ZA3bAkbtXcebRc0ZOOl77TYdf366u7jk&#10;LCbhemG8g47vIPLr9fnZagwtLP3gTQ/ISMTFdgwdH1IKbVVFOYAVceEDOHpUHq1IdMRN1aMYSd2a&#10;alnXX6vRYx/QS4iRbm/3j3xd9JUCmb4rFSEx03HKLZUVy/qS12q9Eu0GRRi0PKQhPpCFFdpR0Fnq&#10;ViTB3lD/JWW1RB+9SgvpbeWV0hKKB3LT1H+4+TmIAMULFSeGuUzx82Tlt+2Ne0QqwxhiG8MjZheT&#10;Qpu/lB+bSrF2c7FgSkzS5fKyufpSU03l8a06EQPGdA/esrzpuNEu+xCt2D7ERMEIeoTQ4RS67NLO&#10;QAYb9wMU0z0Fawq7TAXcGGRbQf3sX5vcP9IqyExR2piZVP+fdMBmGpRJeS9xRpeI3qWZaLXz+K+o&#10;aTqmqvb4o+u912z7xfe70ohSDmp3cXYYzTxPv58L/fQDrX8BAAD//wMAUEsDBBQABgAIAAAAIQB7&#10;sbgW3QAAAAkBAAAPAAAAZHJzL2Rvd25yZXYueG1sTI9NT4NAEIbvJv6HzZh4s4utCkWWxvhxsgek&#10;PXjcsiOQsrOE3QL66x3jQY/zzpP3I9vMthMjDr51pOB6EYFAqpxpqVaw371cJSB80GR05wgVfKKH&#10;TX5+lunUuInecCxDLdiEfKoVNCH0qZS+atBqv3A9Ev8+3GB14HOopRn0xOa2k8soupNWt8QJje7x&#10;scHqWJ6sgvj5tSz66Wn7VchYFsXoQnJ8V+ryYn64BxFwDn8w/NTn6pBzp4M7kfGiU7C6Wd8yqmCZ&#10;8AQG4vWKhcOvIPNM/l+QfwMAAP//AwBQSwECLQAUAAYACAAAACEAtoM4kv4AAADhAQAAEwAAAAAA&#10;AAAAAAAAAAAAAAAAW0NvbnRlbnRfVHlwZXNdLnhtbFBLAQItABQABgAIAAAAIQA4/SH/1gAAAJQB&#10;AAALAAAAAAAAAAAAAAAAAC8BAABfcmVscy8ucmVsc1BLAQItABQABgAIAAAAIQAU4fl4mQEAAIgD&#10;AAAOAAAAAAAAAAAAAAAAAC4CAABkcnMvZTJvRG9jLnhtbFBLAQItABQABgAIAAAAIQB7sbgW3QAA&#10;AAkBAAAPAAAAAAAAAAAAAAAAAPMDAABkcnMvZG93bnJldi54bWxQSwUGAAAAAAQABADzAAAA/QQA&#10;AAAA&#10;" strokecolor="black [3040]"/>
            </w:pict>
          </mc:Fallback>
        </mc:AlternateContent>
      </w:r>
      <w:r w:rsidR="0078435B">
        <w:rPr>
          <w:rFonts w:ascii="Arial" w:hAnsi="Arial" w:cs="Arial"/>
          <w:sz w:val="20"/>
        </w:rPr>
        <w:t>Puhtaasti Paras-kurssin suoritus pvm:</w:t>
      </w:r>
    </w:p>
    <w:p w14:paraId="5BD329BA" w14:textId="41FB4AC5" w:rsidR="0078435B" w:rsidRDefault="009C5926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398499" wp14:editId="645C8835">
                <wp:simplePos x="0" y="0"/>
                <wp:positionH relativeFrom="column">
                  <wp:posOffset>2470150</wp:posOffset>
                </wp:positionH>
                <wp:positionV relativeFrom="paragraph">
                  <wp:posOffset>266700</wp:posOffset>
                </wp:positionV>
                <wp:extent cx="172016" cy="158435"/>
                <wp:effectExtent l="0" t="0" r="19050" b="13335"/>
                <wp:wrapNone/>
                <wp:docPr id="737505424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8C9BE" id="Suorakulmio 27" o:spid="_x0000_s1026" style="position:absolute;margin-left:194.5pt;margin-top:21pt;width:13.55pt;height:12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DO1&#10;3kfiAAAACQEAAA8AAABkcnMvZG93bnJldi54bWxMj0FLw0AQhe+C/2EZwUuxm8QSa8ykFKG2FBSs&#10;evC2zU6zwexuyG7b+O8dT3p6DO/x5nvlYrSdONEQWu8Q0mkCglztdesahPe31c0cRIjKadV5Rwjf&#10;FGBRXV6UqtD+7F7ptIuN4BIXCoVgYuwLKUNtyKow9T059g5+sCryOTRSD+rM5baTWZLk0qrW8Qej&#10;eno0VH/tjhZhtTaTpdw+f/Sb8HKw2aZ/Wk8+Ea+vxuUDiEhj/AvDLz6jQ8VMe390OogO4XZ+z1si&#10;wixj5cAszVMQe4T8LgFZlfL/guoHAAD//wMAUEsBAi0AFAAGAAgAAAAhALaDOJL+AAAA4QEAABMA&#10;AAAAAAAAAAAAAAAAAAAAAFtDb250ZW50X1R5cGVzXS54bWxQSwECLQAUAAYACAAAACEAOP0h/9YA&#10;AACUAQAACwAAAAAAAAAAAAAAAAAvAQAAX3JlbHMvLnJlbHNQSwECLQAUAAYACAAAACEASpzqdXwC&#10;AABdBQAADgAAAAAAAAAAAAAAAAAuAgAAZHJzL2Uyb0RvYy54bWxQSwECLQAUAAYACAAAACEAM7Xe&#10;R+IAAAAJAQAADwAAAAAAAAAAAAAAAADWBAAAZHJzL2Rvd25yZXYueG1sUEsFBgAAAAAEAAQA8wAA&#10;AOUFAAAAAA=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981072" wp14:editId="3D0F0D6C">
                <wp:simplePos x="0" y="0"/>
                <wp:positionH relativeFrom="column">
                  <wp:posOffset>1136650</wp:posOffset>
                </wp:positionH>
                <wp:positionV relativeFrom="paragraph">
                  <wp:posOffset>266700</wp:posOffset>
                </wp:positionV>
                <wp:extent cx="172016" cy="158435"/>
                <wp:effectExtent l="0" t="0" r="19050" b="13335"/>
                <wp:wrapNone/>
                <wp:docPr id="578253070" name="Suorakulmi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16" cy="158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038FE" id="Suorakulmio 27" o:spid="_x0000_s1026" style="position:absolute;margin-left:89.5pt;margin-top:21pt;width:13.55pt;height:1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1fAIAAF0FAAAOAAAAZHJzL2Uyb0RvYy54bWysVMFu2zAMvQ/YPwi6r7azpOuCOkXQosOA&#10;og3WDj2rshQbkEWNUuJkXz9KdpysK3YYdrElkXwknx51ebVrDdsq9A3YkhdnOWfKSqgauy7596fb&#10;Dxec+SBsJQxYVfK98vxq8f7dZefmagI1mEohIxDr550reR2Cm2eZl7VqhT8DpywZNWArAm1xnVUo&#10;OkJvTTbJ8/OsA6wcglTe0+lNb+SLhK+1kuFBa68CMyWn2kL6Yvq+xG+2uBTzNQpXN3IoQ/xDFa1o&#10;LCUdoW5EEGyDzR9QbSMRPOhwJqHNQOtGqtQDdVPkr7p5rIVTqRcix7uRJv//YOX99tGtkGjonJ97&#10;WsYudhrb+Kf62C6RtR/JUrvAJB0Wn6jic84kmYrZxfTjLJKZHYMd+vBFQcviouRId5EoEts7H3rX&#10;g0vMZeG2MSbdh7HxwINpqniWNlEQ6tog2wq6yrArhmwnXpQ7RmbHTtIq7I2KEMZ+U5o1FdU+SYUk&#10;kR0xhZTKhqI31aJSfapiludJJwQ/RqRGE2BE1lTkiD0A/F7vAbtve/CPoSppdAzO/1ZYHzxGpMxg&#10;wxjcNhbwLQBDXQ2Ze/8DST01kaUXqPYrZAj9hHgnbxu6tjvhw0ogjQQND415eKCPNtCVHIYVZzXg&#10;z7fOoz8playcdTRiJfc/NgIVZ+arJQ1/LqbTOJNpM52RnjjDU8vLqcVu2mugqy/oQXEyLaN/MIel&#10;Rmif6TVYxqxkElZS7pLLgIfNdehHn94TqZbL5EZz6ES4s49ORvDIapTl0+5ZoBu0G0j093AYRzF/&#10;JeHeN0ZaWG4C6Cbp+8jrwDfNcBLO8N7ER+J0n7yOr+LiFwAAAP//AwBQSwMEFAAGAAgAAAAhAE8k&#10;ypPhAAAACQEAAA8AAABkcnMvZG93bnJldi54bWxMj0FLw0AQhe+C/2EZwUuxuw2SasymFKG2CBWs&#10;evC2zU6zwexsyG7b+O8dT3oaHvN473vlYvSdOOEQ20AaZlMFAqkOtqVGw/vb6uYOREyGrOkCoYZv&#10;jLCoLi9KU9hwplc87VIjOIRiYTS4lPpCylg79CZOQ4/Ev0MYvEksh0bawZw53HcyUyqX3rTEDc70&#10;+Oiw/todvYbV2k2W8nn70W/iy8Fnm/5pPfnU+vpqXD6ASDimPzP84jM6VMy0D0eyUXSs5/e8JWm4&#10;zfiyIVP5DMReQz5XIKtS/l9Q/QAAAP//AwBQSwECLQAUAAYACAAAACEAtoM4kv4AAADhAQAAEwAA&#10;AAAAAAAAAAAAAAAAAAAAW0NvbnRlbnRfVHlwZXNdLnhtbFBLAQItABQABgAIAAAAIQA4/SH/1gAA&#10;AJQBAAALAAAAAAAAAAAAAAAAAC8BAABfcmVscy8ucmVsc1BLAQItABQABgAIAAAAIQBKnOp1fAIA&#10;AF0FAAAOAAAAAAAAAAAAAAAAAC4CAABkcnMvZTJvRG9jLnhtbFBLAQItABQABgAIAAAAIQBPJMqT&#10;4QAAAAkBAAAPAAAAAAAAAAAAAAAAANYEAABkcnMvZG93bnJldi54bWxQSwUGAAAAAAQABADzAAAA&#10;5AUAAAAA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00C39" wp14:editId="7E8D27EF">
                <wp:simplePos x="0" y="0"/>
                <wp:positionH relativeFrom="column">
                  <wp:posOffset>2057399</wp:posOffset>
                </wp:positionH>
                <wp:positionV relativeFrom="paragraph">
                  <wp:posOffset>170180</wp:posOffset>
                </wp:positionV>
                <wp:extent cx="2981325" cy="0"/>
                <wp:effectExtent l="0" t="0" r="0" b="0"/>
                <wp:wrapNone/>
                <wp:docPr id="1993375482" name="Suora yhdysviiv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84487" id="Suora yhdysviiva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13.4pt" to="396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R4mgEAAIgDAAAOAAAAZHJzL2Uyb0RvYy54bWysU8tu2zAQvAfIPxC815JctEgEyz4kaC5F&#10;G+TxAQy1tIjyhSVjyX+fJW3LQVsURdELxcfM7M7uarWZrGE7wKi963izqDkDJ32v3bbjz09fPlxx&#10;FpNwvTDeQcf3EPlmfXmxGkMLSz940wMyEnGxHUPHh5RCW1VRDmBFXPgAjh6VRysSHXFb9ShGUrem&#10;Wtb152r02Af0EmKk29vDI18XfaVApu9KRUjMdJxyS2XFsr7ktVqvRLtFEQYtj2mIf8jCCu0o6Cx1&#10;K5Jgr6h/kbJaoo9epYX0tvJKaQnFA7lp6p/cPA4iQPFCxYlhLlP8f7Ly2+7G3SOVYQyxjeEes4tJ&#10;oc1fyo9NpVj7uVgwJSbpcnl91XxcfuJMnt6qMzFgTHfgLcubjhvtsg/Rit3XmCgYQU8QOpxDl13a&#10;G8hg4x5AMd1TsKawy1TAjUG2E9TP/keT+0daBZkpShszk+o/k47YTIMyKX9LnNElondpJlrtPP4u&#10;appOqaoD/uT64DXbfvH9vjSilIPaXZwdRzPP0/tzoZ9/oPUbAAAA//8DAFBLAwQUAAYACAAAACEA&#10;e33TYt4AAAAJAQAADwAAAGRycy9kb3ducmV2LnhtbEyPTU+DQBCG7yb+h82YeLOLVEtFlsb4cbIH&#10;pD143LIjkLKzhN0C+usd40GPM/PmnefJNrPtxIiDbx0puF5EIJAqZ1qqFex3L1drED5oMrpzhAo+&#10;0cMmPz/LdGrcRG84lqEWXEI+1QqaEPpUSl81aLVfuB6Jbx9usDrwONTSDHrictvJOIpW0uqW+EOj&#10;e3xssDqWJ6sgeX4ti3562n4VMpFFMbqwPr4rdXkxP9yDCDiHvzD84DM65Mx0cCcyXnQKlvENuwQF&#10;8YoVOJDcLW9BHH4XMs/kf4P8GwAA//8DAFBLAQItABQABgAIAAAAIQC2gziS/gAAAOEBAAATAAAA&#10;AAAAAAAAAAAAAAAAAABbQ29udGVudF9UeXBlc10ueG1sUEsBAi0AFAAGAAgAAAAhADj9If/WAAAA&#10;lAEAAAsAAAAAAAAAAAAAAAAALwEAAF9yZWxzLy5yZWxzUEsBAi0AFAAGAAgAAAAhADGVhHiaAQAA&#10;iAMAAA4AAAAAAAAAAAAAAAAALgIAAGRycy9lMm9Eb2MueG1sUEsBAi0AFAAGAAgAAAAhAHt902Le&#10;AAAACQEAAA8AAAAAAAAAAAAAAAAA9AMAAGRycy9kb3ducmV2LnhtbFBLBQYAAAAABAAEAPMAAAD/&#10;BAAAAAA=&#10;" strokecolor="black [3040]"/>
            </w:pict>
          </mc:Fallback>
        </mc:AlternateContent>
      </w:r>
      <w:r w:rsidR="0078435B">
        <w:rPr>
          <w:rFonts w:ascii="Arial" w:hAnsi="Arial" w:cs="Arial"/>
          <w:sz w:val="20"/>
        </w:rPr>
        <w:t>Reilusti Paras-kurssin suoritus pv:</w:t>
      </w:r>
    </w:p>
    <w:p w14:paraId="222D9218" w14:textId="767D5A3A" w:rsidR="0078435B" w:rsidRDefault="0078435B" w:rsidP="00A86EF0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Kurssin johtaja: </w:t>
      </w:r>
      <w:r>
        <w:rPr>
          <w:rFonts w:ascii="Arial" w:hAnsi="Arial" w:cs="Arial"/>
          <w:sz w:val="20"/>
        </w:rPr>
        <w:tab/>
        <w:t>Puoltaa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Ei puolla</w:t>
      </w:r>
    </w:p>
    <w:sectPr w:rsidR="0078435B" w:rsidSect="00A86EF0">
      <w:headerReference w:type="default" r:id="rId8"/>
      <w:headerReference w:type="first" r:id="rId9"/>
      <w:pgSz w:w="11906" w:h="16838" w:code="9"/>
      <w:pgMar w:top="1440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945B" w14:textId="77777777" w:rsidR="0046528E" w:rsidRDefault="0046528E">
      <w:pPr>
        <w:spacing w:line="240" w:lineRule="auto"/>
      </w:pPr>
      <w:r>
        <w:separator/>
      </w:r>
    </w:p>
  </w:endnote>
  <w:endnote w:type="continuationSeparator" w:id="0">
    <w:p w14:paraId="64EB99E4" w14:textId="77777777" w:rsidR="0046528E" w:rsidRDefault="00465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B8F08" w14:textId="77777777" w:rsidR="0046528E" w:rsidRDefault="0046528E">
      <w:pPr>
        <w:spacing w:line="240" w:lineRule="auto"/>
      </w:pPr>
      <w:r>
        <w:separator/>
      </w:r>
    </w:p>
  </w:footnote>
  <w:footnote w:type="continuationSeparator" w:id="0">
    <w:p w14:paraId="47DED2C4" w14:textId="77777777" w:rsidR="0046528E" w:rsidRDefault="004652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90537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8451B2" w14:textId="77777777" w:rsidR="00F94F21" w:rsidRDefault="00F94F21">
        <w:pPr>
          <w:pStyle w:val="Yltunniste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lang w:bidi="fi-FI"/>
          </w:rPr>
          <w:fldChar w:fldCharType="begin"/>
        </w:r>
        <w:r>
          <w:rPr>
            <w:lang w:bidi="fi-FI"/>
          </w:rPr>
          <w:instrText xml:space="preserve"> PAGE   \* MERGEFORMAT </w:instrText>
        </w:r>
        <w:r>
          <w:rPr>
            <w:lang w:bidi="fi-FI"/>
          </w:rPr>
          <w:fldChar w:fldCharType="separate"/>
        </w:r>
        <w:r w:rsidR="001F2AA1" w:rsidRPr="001F2AA1">
          <w:rPr>
            <w:b/>
            <w:noProof/>
            <w:lang w:bidi="fi-FI"/>
          </w:rPr>
          <w:t>2</w:t>
        </w:r>
        <w:r>
          <w:rPr>
            <w:b/>
            <w:noProof/>
            <w:lang w:bidi="fi-FI"/>
          </w:rPr>
          <w:fldChar w:fldCharType="end"/>
        </w:r>
        <w:r>
          <w:rPr>
            <w:b/>
            <w:lang w:bidi="fi-FI"/>
          </w:rPr>
          <w:t xml:space="preserve"> | </w:t>
        </w:r>
        <w:r>
          <w:rPr>
            <w:color w:val="7F7F7F" w:themeColor="background1" w:themeShade="7F"/>
            <w:spacing w:val="60"/>
            <w:lang w:bidi="fi-FI"/>
          </w:rPr>
          <w:t>Sivu</w:t>
        </w:r>
      </w:p>
    </w:sdtContent>
  </w:sdt>
  <w:p w14:paraId="793ECB0A" w14:textId="77777777" w:rsidR="00F94F21" w:rsidRDefault="00F94F2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9D5B" w14:textId="77777777" w:rsidR="003F14F3" w:rsidRDefault="003F14F3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9F4B60" wp14:editId="651B90B1">
          <wp:simplePos x="0" y="0"/>
          <wp:positionH relativeFrom="column">
            <wp:posOffset>-702945</wp:posOffset>
          </wp:positionH>
          <wp:positionV relativeFrom="paragraph">
            <wp:posOffset>-266065</wp:posOffset>
          </wp:positionV>
          <wp:extent cx="3082925" cy="1022985"/>
          <wp:effectExtent l="0" t="0" r="3175" b="5715"/>
          <wp:wrapTight wrapText="bothSides">
            <wp:wrapPolygon edited="0">
              <wp:start x="0" y="0"/>
              <wp:lineTo x="0" y="21318"/>
              <wp:lineTo x="21489" y="21318"/>
              <wp:lineTo x="21489" y="0"/>
              <wp:lineTo x="0" y="0"/>
            </wp:wrapPolygon>
          </wp:wrapTight>
          <wp:docPr id="3" name="Kuva 3" descr="Kuva, joka sisältää kohteen clipart-kuv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L_logo_TXT_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2925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045772" w14:textId="77777777" w:rsidR="003F14F3" w:rsidRPr="003F14F3" w:rsidRDefault="003F14F3">
    <w:pPr>
      <w:pStyle w:val="Yltunniste"/>
      <w:rPr>
        <w:rFonts w:ascii="Arial" w:hAnsi="Arial" w:cs="Arial"/>
        <w:b/>
        <w:bCs/>
        <w:i/>
        <w:iCs/>
      </w:rPr>
    </w:pPr>
    <w:r>
      <w:tab/>
    </w:r>
    <w:r>
      <w:tab/>
    </w:r>
    <w:r w:rsidRPr="003F14F3">
      <w:rPr>
        <w:rFonts w:ascii="Arial" w:hAnsi="Arial" w:cs="Arial"/>
        <w:b/>
        <w:bCs/>
        <w:i/>
        <w:iCs/>
      </w:rPr>
      <w:t>ESITYS KILPAILUTUOMARIKSI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4413750">
    <w:abstractNumId w:val="9"/>
  </w:num>
  <w:num w:numId="2" w16cid:durableId="1767533491">
    <w:abstractNumId w:val="7"/>
  </w:num>
  <w:num w:numId="3" w16cid:durableId="1897429740">
    <w:abstractNumId w:val="6"/>
  </w:num>
  <w:num w:numId="4" w16cid:durableId="1811170070">
    <w:abstractNumId w:val="5"/>
  </w:num>
  <w:num w:numId="5" w16cid:durableId="1400589686">
    <w:abstractNumId w:val="4"/>
  </w:num>
  <w:num w:numId="6" w16cid:durableId="299917598">
    <w:abstractNumId w:val="8"/>
  </w:num>
  <w:num w:numId="7" w16cid:durableId="593125811">
    <w:abstractNumId w:val="3"/>
  </w:num>
  <w:num w:numId="8" w16cid:durableId="542326278">
    <w:abstractNumId w:val="2"/>
  </w:num>
  <w:num w:numId="9" w16cid:durableId="2022587511">
    <w:abstractNumId w:val="1"/>
  </w:num>
  <w:num w:numId="10" w16cid:durableId="172537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1C"/>
    <w:rsid w:val="00005B57"/>
    <w:rsid w:val="0002013D"/>
    <w:rsid w:val="00037E0A"/>
    <w:rsid w:val="000635D1"/>
    <w:rsid w:val="00075CF6"/>
    <w:rsid w:val="000A4A00"/>
    <w:rsid w:val="000E735B"/>
    <w:rsid w:val="00101ACE"/>
    <w:rsid w:val="00133D13"/>
    <w:rsid w:val="00135F16"/>
    <w:rsid w:val="00150524"/>
    <w:rsid w:val="001664B8"/>
    <w:rsid w:val="001A569B"/>
    <w:rsid w:val="001F2AA1"/>
    <w:rsid w:val="00265EB5"/>
    <w:rsid w:val="0032740D"/>
    <w:rsid w:val="00341345"/>
    <w:rsid w:val="003B18D2"/>
    <w:rsid w:val="003E601C"/>
    <w:rsid w:val="003F14F3"/>
    <w:rsid w:val="00413455"/>
    <w:rsid w:val="00414262"/>
    <w:rsid w:val="00450843"/>
    <w:rsid w:val="00456F2F"/>
    <w:rsid w:val="00462834"/>
    <w:rsid w:val="0046528E"/>
    <w:rsid w:val="004668FB"/>
    <w:rsid w:val="004B694B"/>
    <w:rsid w:val="004C1B31"/>
    <w:rsid w:val="00524AB0"/>
    <w:rsid w:val="00545B04"/>
    <w:rsid w:val="005671CA"/>
    <w:rsid w:val="00584E72"/>
    <w:rsid w:val="005A619F"/>
    <w:rsid w:val="005B70B0"/>
    <w:rsid w:val="005F2375"/>
    <w:rsid w:val="006067C7"/>
    <w:rsid w:val="00627A11"/>
    <w:rsid w:val="00657D64"/>
    <w:rsid w:val="006E16C7"/>
    <w:rsid w:val="006F4EC4"/>
    <w:rsid w:val="007125A1"/>
    <w:rsid w:val="007740D5"/>
    <w:rsid w:val="00782E91"/>
    <w:rsid w:val="0078435B"/>
    <w:rsid w:val="007E427E"/>
    <w:rsid w:val="00806380"/>
    <w:rsid w:val="0087103E"/>
    <w:rsid w:val="008B167D"/>
    <w:rsid w:val="008B6365"/>
    <w:rsid w:val="008C2AA8"/>
    <w:rsid w:val="008D5C81"/>
    <w:rsid w:val="0091625F"/>
    <w:rsid w:val="009243F5"/>
    <w:rsid w:val="00937445"/>
    <w:rsid w:val="0094412A"/>
    <w:rsid w:val="00952642"/>
    <w:rsid w:val="009579A6"/>
    <w:rsid w:val="009660D7"/>
    <w:rsid w:val="009707FC"/>
    <w:rsid w:val="00984167"/>
    <w:rsid w:val="009C252F"/>
    <w:rsid w:val="009C5926"/>
    <w:rsid w:val="009D3068"/>
    <w:rsid w:val="009D4CFD"/>
    <w:rsid w:val="009D5E68"/>
    <w:rsid w:val="00A03D99"/>
    <w:rsid w:val="00A234DA"/>
    <w:rsid w:val="00A2403B"/>
    <w:rsid w:val="00A27C98"/>
    <w:rsid w:val="00A4047A"/>
    <w:rsid w:val="00A53870"/>
    <w:rsid w:val="00A6531A"/>
    <w:rsid w:val="00A800B5"/>
    <w:rsid w:val="00A86EF0"/>
    <w:rsid w:val="00AA162A"/>
    <w:rsid w:val="00AC5FC7"/>
    <w:rsid w:val="00B011EB"/>
    <w:rsid w:val="00B43868"/>
    <w:rsid w:val="00B51917"/>
    <w:rsid w:val="00B54D51"/>
    <w:rsid w:val="00B72E57"/>
    <w:rsid w:val="00BA050B"/>
    <w:rsid w:val="00BB1004"/>
    <w:rsid w:val="00BD4CF2"/>
    <w:rsid w:val="00C16CDD"/>
    <w:rsid w:val="00C16DF0"/>
    <w:rsid w:val="00C476F3"/>
    <w:rsid w:val="00C55A3F"/>
    <w:rsid w:val="00C65A12"/>
    <w:rsid w:val="00C70C7B"/>
    <w:rsid w:val="00C760E3"/>
    <w:rsid w:val="00C86C34"/>
    <w:rsid w:val="00CB3003"/>
    <w:rsid w:val="00D1208D"/>
    <w:rsid w:val="00D36B26"/>
    <w:rsid w:val="00DA11B8"/>
    <w:rsid w:val="00DA3015"/>
    <w:rsid w:val="00DA4347"/>
    <w:rsid w:val="00DA5619"/>
    <w:rsid w:val="00DA69C0"/>
    <w:rsid w:val="00DE3579"/>
    <w:rsid w:val="00EA4909"/>
    <w:rsid w:val="00EB1A52"/>
    <w:rsid w:val="00EE72EC"/>
    <w:rsid w:val="00F050C9"/>
    <w:rsid w:val="00F25F7F"/>
    <w:rsid w:val="00F47D69"/>
    <w:rsid w:val="00F94F21"/>
    <w:rsid w:val="00FB6AD0"/>
    <w:rsid w:val="00FC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85A159"/>
  <w15:chartTrackingRefBased/>
  <w15:docId w15:val="{E0B0D2FD-CDD1-4745-B3ED-56F7B331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6531A"/>
    <w:rPr>
      <w:spacing w:val="4"/>
      <w:szCs w:val="20"/>
    </w:rPr>
  </w:style>
  <w:style w:type="paragraph" w:styleId="Otsikko1">
    <w:name w:val="heading 1"/>
    <w:basedOn w:val="Normaali"/>
    <w:link w:val="Otsikko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Otsikko2">
    <w:name w:val="heading 2"/>
    <w:basedOn w:val="Normaali"/>
    <w:link w:val="Otsikko2Char"/>
    <w:uiPriority w:val="9"/>
    <w:unhideWhenUsed/>
    <w:qFormat/>
    <w:rsid w:val="00FB6AD0"/>
    <w:pPr>
      <w:shd w:val="clear" w:color="auto" w:fill="0070C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Otsikko6">
    <w:name w:val="heading 6"/>
    <w:basedOn w:val="Normaali"/>
    <w:link w:val="Otsikko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7">
    <w:name w:val="heading 7"/>
    <w:basedOn w:val="Normaali"/>
    <w:link w:val="Otsikko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8">
    <w:name w:val="heading 8"/>
    <w:basedOn w:val="Normaali"/>
    <w:link w:val="Otsikko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link w:val="Otsikko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B6AD0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70C0"/>
    </w:rPr>
  </w:style>
  <w:style w:type="table" w:styleId="TaulukkoRuudukko">
    <w:name w:val="Table Grid"/>
    <w:basedOn w:val="Normaalitaulukko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rsid w:val="00C16CDD"/>
    <w:rPr>
      <w:color w:val="595959" w:themeColor="text1" w:themeTint="A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Otsikko">
    <w:name w:val="Title"/>
    <w:basedOn w:val="Normaali"/>
    <w:link w:val="Otsikko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link w:val="Alaotsikko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A234DA"/>
    <w:rPr>
      <w:color w:val="5A5A5A" w:themeColor="text1" w:themeTint="A5"/>
      <w:spacing w:val="15"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Kirjannimike">
    <w:name w:val="Book Title"/>
    <w:basedOn w:val="Kappaleenoletusfontti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Sisllysluettelonotsikko">
    <w:name w:val="TOC Heading"/>
    <w:basedOn w:val="Otsikko1"/>
    <w:next w:val="Otsikko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Lohkoteksti">
    <w:name w:val="Block Text"/>
    <w:basedOn w:val="Normaali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C16CDD"/>
    <w:rPr>
      <w:spacing w:val="4"/>
      <w:szCs w:val="16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C16CD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C16CDD"/>
    <w:rPr>
      <w:spacing w:val="4"/>
      <w:szCs w:val="20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C16CDD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C16CDD"/>
    <w:rPr>
      <w:spacing w:val="4"/>
      <w:szCs w:val="20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C16CDD"/>
    <w:rPr>
      <w:spacing w:val="4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C16CDD"/>
    <w:rPr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16CDD"/>
    <w:pPr>
      <w:spacing w:line="240" w:lineRule="auto"/>
    </w:p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16CDD"/>
    <w:rPr>
      <w:spacing w:val="4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16CD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16CDD"/>
    <w:rPr>
      <w:b/>
      <w:bCs/>
      <w:spacing w:val="4"/>
      <w:szCs w:val="20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C16CDD"/>
    <w:pPr>
      <w:spacing w:line="240" w:lineRule="auto"/>
    </w:p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C16CDD"/>
    <w:rPr>
      <w:spacing w:val="4"/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C16CDD"/>
    <w:pPr>
      <w:spacing w:line="240" w:lineRule="auto"/>
    </w:p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C16CDD"/>
    <w:rPr>
      <w:spacing w:val="4"/>
      <w:szCs w:val="20"/>
    </w:rPr>
  </w:style>
  <w:style w:type="character" w:styleId="HTML-koodi">
    <w:name w:val="HTML Code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character" w:styleId="HTML-nppimist">
    <w:name w:val="HTML Keyboard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C16CDD"/>
    <w:rPr>
      <w:rFonts w:ascii="Consolas" w:hAnsi="Consolas"/>
      <w:spacing w:val="4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C16CDD"/>
    <w:rPr>
      <w:rFonts w:ascii="Consolas" w:hAnsi="Consolas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ki">
    <w:name w:val="Hyperlink"/>
    <w:basedOn w:val="Kappaleenoletusfontti"/>
    <w:uiPriority w:val="99"/>
    <w:semiHidden/>
    <w:unhideWhenUsed/>
    <w:rsid w:val="00C16CDD"/>
    <w:rPr>
      <w:color w:val="0000FF" w:themeColor="hyperlink"/>
      <w:u w:val="single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C16CDD"/>
    <w:rPr>
      <w:rFonts w:ascii="Consolas" w:hAnsi="Consolas"/>
      <w:spacing w:val="4"/>
      <w:szCs w:val="20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C16CDD"/>
    <w:rPr>
      <w:rFonts w:ascii="Consolas" w:hAnsi="Consolas"/>
      <w:spacing w:val="4"/>
      <w:szCs w:val="21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Luettelotaulukko3">
    <w:name w:val="List Table 3"/>
    <w:basedOn w:val="Normaalitaulukko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Ruudukkotaulukko4">
    <w:name w:val="Grid Table 4"/>
    <w:basedOn w:val="Normaalitaulukko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Yksinkertainentaulukko2">
    <w:name w:val="Plain Table 2"/>
    <w:basedOn w:val="Normaalitaulukko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uistiinpanolomake">
    <w:name w:val="Muistiinpanolomake"/>
    <w:basedOn w:val="Normaalitaulukko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uistiinpanot">
    <w:name w:val="Muistiinpanot"/>
    <w:basedOn w:val="Normaali"/>
    <w:uiPriority w:val="10"/>
    <w:qFormat/>
    <w:rsid w:val="00D1208D"/>
    <w:pPr>
      <w:spacing w:before="400"/>
    </w:pPr>
  </w:style>
  <w:style w:type="table" w:customStyle="1" w:styleId="Muistiinpanolomake1">
    <w:name w:val="Muistiinpanolomake 1"/>
    <w:basedOn w:val="Normaalitaulukko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Vaaleataulukkoruudukko">
    <w:name w:val="Grid Table Light"/>
    <w:basedOn w:val="Normaalitaulukko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3B18D2"/>
    <w:pPr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B18D2"/>
    <w:rPr>
      <w:spacing w:val="4"/>
      <w:szCs w:val="20"/>
    </w:rPr>
  </w:style>
  <w:style w:type="paragraph" w:styleId="Alatunniste">
    <w:name w:val="footer"/>
    <w:basedOn w:val="Normaali"/>
    <w:link w:val="AlatunnisteChar"/>
    <w:uiPriority w:val="99"/>
    <w:unhideWhenUsed/>
    <w:rsid w:val="003B18D2"/>
    <w:pPr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B18D2"/>
    <w:rPr>
      <w:spacing w:val="4"/>
      <w:szCs w:val="20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3B18D2"/>
  </w:style>
  <w:style w:type="paragraph" w:styleId="Leipteksti2">
    <w:name w:val="Body Text 2"/>
    <w:basedOn w:val="Normaali"/>
    <w:link w:val="Leipteksti2Char"/>
    <w:uiPriority w:val="99"/>
    <w:semiHidden/>
    <w:unhideWhenUsed/>
    <w:rsid w:val="003B18D2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B18D2"/>
    <w:rPr>
      <w:spacing w:val="4"/>
      <w:szCs w:val="20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B18D2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B18D2"/>
    <w:rPr>
      <w:spacing w:val="4"/>
      <w:szCs w:val="20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B18D2"/>
    <w:rPr>
      <w:spacing w:val="4"/>
      <w:szCs w:val="20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B18D2"/>
    <w:rPr>
      <w:spacing w:val="4"/>
      <w:szCs w:val="20"/>
    </w:rPr>
  </w:style>
  <w:style w:type="paragraph" w:styleId="Lopetus">
    <w:name w:val="Closing"/>
    <w:basedOn w:val="Normaali"/>
    <w:link w:val="Lopetus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1"/>
    <w:semiHidden/>
    <w:rsid w:val="003B18D2"/>
    <w:rPr>
      <w:spacing w:val="4"/>
      <w:szCs w:val="20"/>
    </w:rPr>
  </w:style>
  <w:style w:type="table" w:styleId="Vriksruudukko">
    <w:name w:val="Colorful Grid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ummaluettelo">
    <w:name w:val="Dark List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1"/>
    <w:semiHidden/>
    <w:unhideWhenUsed/>
    <w:qFormat/>
    <w:rsid w:val="003B18D2"/>
  </w:style>
  <w:style w:type="character" w:customStyle="1" w:styleId="PivmrChar">
    <w:name w:val="Päivämäärä Char"/>
    <w:basedOn w:val="Kappaleenoletusfontti"/>
    <w:link w:val="Pivmr"/>
    <w:uiPriority w:val="1"/>
    <w:semiHidden/>
    <w:rsid w:val="003B18D2"/>
    <w:rPr>
      <w:spacing w:val="4"/>
      <w:szCs w:val="20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B18D2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B18D2"/>
    <w:rPr>
      <w:spacing w:val="4"/>
      <w:szCs w:val="20"/>
    </w:rPr>
  </w:style>
  <w:style w:type="character" w:styleId="Korostus">
    <w:name w:val="Emphasis"/>
    <w:basedOn w:val="Kappaleenoletusfontti"/>
    <w:uiPriority w:val="20"/>
    <w:semiHidden/>
    <w:unhideWhenUsed/>
    <w:qFormat/>
    <w:rsid w:val="003B18D2"/>
    <w:rPr>
      <w:i/>
      <w:iCs/>
    </w:rPr>
  </w:style>
  <w:style w:type="character" w:styleId="Loppuviitteenviite">
    <w:name w:val="endnote reference"/>
    <w:basedOn w:val="Kappaleenoletusfontti"/>
    <w:uiPriority w:val="99"/>
    <w:semiHidden/>
    <w:unhideWhenUsed/>
    <w:rsid w:val="003B18D2"/>
    <w:rPr>
      <w:vertAlign w:val="superscript"/>
    </w:rPr>
  </w:style>
  <w:style w:type="paragraph" w:styleId="Kirjekuorenosoite">
    <w:name w:val="envelope address"/>
    <w:basedOn w:val="Normaali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Alaviitteenviite">
    <w:name w:val="footnote reference"/>
    <w:basedOn w:val="Kappaleenoletusfontti"/>
    <w:uiPriority w:val="99"/>
    <w:semiHidden/>
    <w:unhideWhenUsed/>
    <w:rsid w:val="003B18D2"/>
    <w:rPr>
      <w:vertAlign w:val="superscript"/>
    </w:rPr>
  </w:style>
  <w:style w:type="table" w:styleId="Vaalearuudukkotaulukko1">
    <w:name w:val="Grid Table 1 Light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udukkotaulukko4-korostus1">
    <w:name w:val="Grid Table 4 Accent 1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ihetunniste">
    <w:name w:val="Hashtag"/>
    <w:basedOn w:val="Kappaleenoletusfontti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HTML-akronyymi">
    <w:name w:val="HTML Acronym"/>
    <w:basedOn w:val="Kappaleenoletusfontti"/>
    <w:uiPriority w:val="99"/>
    <w:semiHidden/>
    <w:unhideWhenUsed/>
    <w:rsid w:val="003B18D2"/>
  </w:style>
  <w:style w:type="paragraph" w:styleId="HTML-osoite">
    <w:name w:val="HTML Address"/>
    <w:basedOn w:val="Normaali"/>
    <w:link w:val="HTML-osoite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B18D2"/>
    <w:rPr>
      <w:i/>
      <w:iCs/>
      <w:spacing w:val="4"/>
      <w:szCs w:val="20"/>
    </w:rPr>
  </w:style>
  <w:style w:type="character" w:styleId="HTML-lainaus">
    <w:name w:val="HTML Cite"/>
    <w:basedOn w:val="Kappaleenoletusfontti"/>
    <w:uiPriority w:val="99"/>
    <w:semiHidden/>
    <w:unhideWhenUsed/>
    <w:rsid w:val="003B18D2"/>
    <w:rPr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3B18D2"/>
    <w:rPr>
      <w:i/>
      <w:iCs/>
    </w:rPr>
  </w:style>
  <w:style w:type="character" w:styleId="HTML-muuttuja">
    <w:name w:val="HTML Variable"/>
    <w:basedOn w:val="Kappaleenoletusfontti"/>
    <w:uiPriority w:val="99"/>
    <w:semiHidden/>
    <w:unhideWhenUsed/>
    <w:rsid w:val="003B18D2"/>
    <w:rPr>
      <w:i/>
      <w:iCs/>
    </w:r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Vaalearuudukko">
    <w:name w:val="Light Grid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3B18D2"/>
  </w:style>
  <w:style w:type="paragraph" w:styleId="Luettelo">
    <w:name w:val="List"/>
    <w:basedOn w:val="Normaali"/>
    <w:uiPriority w:val="99"/>
    <w:semiHidden/>
    <w:unhideWhenUsed/>
    <w:rsid w:val="003B18D2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3B18D2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3B18D2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3B18D2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3B18D2"/>
    <w:pPr>
      <w:ind w:left="1800" w:hanging="360"/>
      <w:contextualSpacing/>
    </w:pPr>
  </w:style>
  <w:style w:type="paragraph" w:styleId="Merkittyluettelo">
    <w:name w:val="List Bullet"/>
    <w:basedOn w:val="Normaali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3B18D2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B18D2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Luettelokappale">
    <w:name w:val="List Paragraph"/>
    <w:basedOn w:val="Normaali"/>
    <w:uiPriority w:val="34"/>
    <w:semiHidden/>
    <w:unhideWhenUsed/>
    <w:qFormat/>
    <w:rsid w:val="003B18D2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3-korostus1">
    <w:name w:val="List Table 3 Accent 1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uettelotaulukko4-korostus1">
    <w:name w:val="List Table 4 Accent 1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luettelotaulukko5-korostus1">
    <w:name w:val="List Table 5 Dark Accent 1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aininta">
    <w:name w:val="Mention"/>
    <w:basedOn w:val="Kappaleenoletusfontti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Eivli">
    <w:name w:val="No Spacing"/>
    <w:uiPriority w:val="1"/>
    <w:semiHidden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aliWWW">
    <w:name w:val="Normal (Web)"/>
    <w:basedOn w:val="Normaali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3B18D2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B18D2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B18D2"/>
    <w:rPr>
      <w:spacing w:val="4"/>
      <w:szCs w:val="20"/>
    </w:rPr>
  </w:style>
  <w:style w:type="character" w:styleId="Sivunumero">
    <w:name w:val="page number"/>
    <w:basedOn w:val="Kappaleenoletusfontti"/>
    <w:uiPriority w:val="99"/>
    <w:semiHidden/>
    <w:unhideWhenUsed/>
    <w:rsid w:val="003B18D2"/>
  </w:style>
  <w:style w:type="table" w:styleId="Yksinkertainentaulukko1">
    <w:name w:val="Plain Table 1"/>
    <w:basedOn w:val="Normaalitaulukko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3">
    <w:name w:val="Plain Table 3"/>
    <w:basedOn w:val="Normaalitaulukko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rvehdys">
    <w:name w:val="Salutation"/>
    <w:basedOn w:val="Normaali"/>
    <w:next w:val="Normaali"/>
    <w:link w:val="TervehdysChar"/>
    <w:uiPriority w:val="1"/>
    <w:semiHidden/>
    <w:unhideWhenUsed/>
    <w:qFormat/>
    <w:rsid w:val="003B18D2"/>
  </w:style>
  <w:style w:type="character" w:customStyle="1" w:styleId="TervehdysChar">
    <w:name w:val="Tervehdys Char"/>
    <w:basedOn w:val="Kappaleenoletusfontti"/>
    <w:link w:val="Tervehdys"/>
    <w:uiPriority w:val="1"/>
    <w:semiHidden/>
    <w:rsid w:val="003B18D2"/>
    <w:rPr>
      <w:spacing w:val="4"/>
      <w:szCs w:val="20"/>
    </w:rPr>
  </w:style>
  <w:style w:type="paragraph" w:styleId="Allekirjoitus">
    <w:name w:val="Signature"/>
    <w:basedOn w:val="Normaali"/>
    <w:link w:val="Allekirjoitus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1"/>
    <w:semiHidden/>
    <w:rsid w:val="003B18D2"/>
    <w:rPr>
      <w:spacing w:val="4"/>
      <w:szCs w:val="20"/>
    </w:rPr>
  </w:style>
  <w:style w:type="character" w:styleId="lyhyperlinkki">
    <w:name w:val="Smart Hyperlink"/>
    <w:basedOn w:val="Kappaleenoletusfontti"/>
    <w:uiPriority w:val="99"/>
    <w:semiHidden/>
    <w:unhideWhenUsed/>
    <w:rsid w:val="003B18D2"/>
    <w:rPr>
      <w:u w:val="dotted"/>
    </w:rPr>
  </w:style>
  <w:style w:type="character" w:styleId="Voimakas">
    <w:name w:val="Strong"/>
    <w:basedOn w:val="Kappaleenoletusfontti"/>
    <w:uiPriority w:val="22"/>
    <w:semiHidden/>
    <w:unhideWhenUsed/>
    <w:qFormat/>
    <w:rsid w:val="003B18D2"/>
    <w:rPr>
      <w:b/>
      <w:bCs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B18D2"/>
    <w:pPr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B18D2"/>
  </w:style>
  <w:style w:type="table" w:styleId="TaulukkoPerus">
    <w:name w:val="Table Professional"/>
    <w:basedOn w:val="Normaalitaulukko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B18D2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B18D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B18D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B18D2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B18D2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B18D2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B18D2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B18D2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B18D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li.torni\AppData\Roaming\Microsoft\Templates\Lomake%20ty&#246;nhakijan%20haastattelumuistiinpanoja%20var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BB14CF143494DAB01D461D15F4E1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F7EB5F6-3391-43F2-A6F0-D17EA1F6C282}"/>
      </w:docPartPr>
      <w:docPartBody>
        <w:p w:rsidR="004B4037" w:rsidRDefault="002C7101">
          <w:pPr>
            <w:pStyle w:val="92ABB14CF143494DAB01D461D15F4E1C"/>
          </w:pPr>
          <w:r>
            <w:rPr>
              <w:lang w:bidi="fi-FI"/>
            </w:rPr>
            <w:t>Aika</w:t>
          </w:r>
        </w:p>
      </w:docPartBody>
    </w:docPart>
    <w:docPart>
      <w:docPartPr>
        <w:name w:val="D92544E3CC75402D806A454F980263F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73B3D20-0219-4E2D-9748-91AAC2AC3DB2}"/>
      </w:docPartPr>
      <w:docPartBody>
        <w:p w:rsidR="004B4037" w:rsidRDefault="002C7101" w:rsidP="002C7101">
          <w:pPr>
            <w:pStyle w:val="D92544E3CC75402D806A454F980263F6"/>
          </w:pPr>
          <w:r w:rsidRPr="00135F16">
            <w:rPr>
              <w:lang w:bidi="fi-FI"/>
            </w:rPr>
            <w:t>Haastattelijan puhelinnumero</w:t>
          </w:r>
        </w:p>
      </w:docPartBody>
    </w:docPart>
    <w:docPart>
      <w:docPartPr>
        <w:name w:val="F56A3A9E838F405E8DC7C393FFBC7D3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D1B0D34-802B-458B-B12D-484953DFE7D1}"/>
      </w:docPartPr>
      <w:docPartBody>
        <w:p w:rsidR="004B4037" w:rsidRDefault="002C7101" w:rsidP="002C7101">
          <w:pPr>
            <w:pStyle w:val="F56A3A9E838F405E8DC7C393FFBC7D3F"/>
          </w:pPr>
          <w:r w:rsidRPr="00135F16">
            <w:rPr>
              <w:lang w:bidi="fi-FI"/>
            </w:rPr>
            <w:t>Haastattelijan puhelinnumero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01"/>
    <w:rsid w:val="00113446"/>
    <w:rsid w:val="002C7101"/>
    <w:rsid w:val="004B4037"/>
    <w:rsid w:val="00937445"/>
    <w:rsid w:val="0097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92ABB14CF143494DAB01D461D15F4E1C">
    <w:name w:val="92ABB14CF143494DAB01D461D15F4E1C"/>
  </w:style>
  <w:style w:type="paragraph" w:customStyle="1" w:styleId="D92544E3CC75402D806A454F980263F6">
    <w:name w:val="D92544E3CC75402D806A454F980263F6"/>
    <w:rsid w:val="002C7101"/>
  </w:style>
  <w:style w:type="paragraph" w:customStyle="1" w:styleId="F56A3A9E838F405E8DC7C393FFBC7D3F">
    <w:name w:val="F56A3A9E838F405E8DC7C393FFBC7D3F"/>
    <w:rsid w:val="002C7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Lomake työnhakijan haastattelumuistiinpanoja varten</Template>
  <TotalTime>62</TotalTime>
  <Pages>1</Pages>
  <Words>77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Olli Törni</dc:creator>
  <cp:lastModifiedBy>Olli Törni</cp:lastModifiedBy>
  <cp:revision>14</cp:revision>
  <cp:lastPrinted>2020-03-09T10:13:00Z</cp:lastPrinted>
  <dcterms:created xsi:type="dcterms:W3CDTF">2020-03-09T09:31:00Z</dcterms:created>
  <dcterms:modified xsi:type="dcterms:W3CDTF">2026-05-25T13:00:00Z</dcterms:modified>
</cp:coreProperties>
</file>